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59C5A" w14:textId="77777777" w:rsidR="0094280F" w:rsidRPr="007940E2" w:rsidRDefault="0094280F" w:rsidP="00062717">
      <w:pPr>
        <w:pStyle w:val="Header"/>
        <w:tabs>
          <w:tab w:val="left" w:pos="3780"/>
          <w:tab w:val="left" w:pos="3960"/>
          <w:tab w:val="left" w:pos="6480"/>
          <w:tab w:val="left" w:pos="6660"/>
        </w:tabs>
        <w:jc w:val="both"/>
        <w:rPr>
          <w:rFonts w:ascii="Raleway" w:hAnsi="Raleway"/>
          <w:sz w:val="14"/>
          <w:szCs w:val="14"/>
        </w:rPr>
      </w:pPr>
      <w:bookmarkStart w:id="0" w:name="_GoBack"/>
      <w:bookmarkEnd w:id="0"/>
    </w:p>
    <w:p w14:paraId="40862939" w14:textId="77777777" w:rsidR="00FD41A6" w:rsidRPr="007940E2" w:rsidRDefault="00FD41A6" w:rsidP="00FD41A6">
      <w:p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>Asthma Action Plan</w:t>
      </w:r>
    </w:p>
    <w:p w14:paraId="1E9A7C22" w14:textId="3ADDF354" w:rsidR="0094280F" w:rsidRPr="007940E2" w:rsidRDefault="00FD41A6" w:rsidP="0094280F">
      <w:pPr>
        <w:rPr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>Student’s Name:</w:t>
      </w:r>
      <w:r w:rsidR="0094280F" w:rsidRPr="007940E2">
        <w:rPr>
          <w:rFonts w:ascii="Raleway" w:hAnsi="Raleway"/>
          <w:color w:val="58595B"/>
          <w:sz w:val="22"/>
          <w:szCs w:val="22"/>
        </w:rPr>
        <w:t xml:space="preserve"> </w:t>
      </w:r>
      <w:r w:rsidR="0094280F" w:rsidRPr="007940E2">
        <w:rPr>
          <w:sz w:val="22"/>
          <w:szCs w:val="22"/>
        </w:rPr>
        <w:t>______________________________</w:t>
      </w:r>
    </w:p>
    <w:p w14:paraId="75E8595A" w14:textId="304D3FEF" w:rsidR="00FD41A6" w:rsidRPr="007940E2" w:rsidRDefault="00FD41A6" w:rsidP="00FD41A6">
      <w:pPr>
        <w:spacing w:after="180" w:line="264" w:lineRule="auto"/>
        <w:rPr>
          <w:rFonts w:ascii="Raleway" w:hAnsi="Raleway"/>
          <w:color w:val="58595B"/>
          <w:sz w:val="22"/>
          <w:szCs w:val="22"/>
        </w:rPr>
      </w:pPr>
    </w:p>
    <w:p w14:paraId="6DB8D63E" w14:textId="497C34F4" w:rsidR="00FD41A6" w:rsidRPr="007940E2" w:rsidRDefault="00FD41A6" w:rsidP="00FD41A6">
      <w:p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 xml:space="preserve">Date of Birth: </w:t>
      </w:r>
      <w:r w:rsidR="0094280F" w:rsidRPr="007940E2">
        <w:rPr>
          <w:sz w:val="22"/>
          <w:szCs w:val="22"/>
        </w:rPr>
        <w:t xml:space="preserve">_______________________ </w:t>
      </w:r>
      <w:r w:rsidRPr="007940E2">
        <w:rPr>
          <w:rFonts w:ascii="Raleway" w:hAnsi="Raleway"/>
          <w:color w:val="58595B"/>
          <w:sz w:val="22"/>
          <w:szCs w:val="22"/>
        </w:rPr>
        <w:t>Date of Plan:</w:t>
      </w:r>
      <w:r w:rsidR="00062717" w:rsidRPr="007940E2">
        <w:rPr>
          <w:rFonts w:ascii="Raleway" w:hAnsi="Raleway"/>
          <w:color w:val="58595B"/>
          <w:sz w:val="22"/>
          <w:szCs w:val="22"/>
        </w:rPr>
        <w:t xml:space="preserve"> </w:t>
      </w:r>
      <w:r w:rsidR="0094280F" w:rsidRPr="007940E2">
        <w:rPr>
          <w:sz w:val="22"/>
          <w:szCs w:val="22"/>
        </w:rPr>
        <w:t>___________________________</w:t>
      </w:r>
    </w:p>
    <w:p w14:paraId="6349D088" w14:textId="08CD3547" w:rsidR="0094280F" w:rsidRPr="007940E2" w:rsidRDefault="00FD41A6" w:rsidP="0094280F">
      <w:pPr>
        <w:spacing w:after="180" w:line="264" w:lineRule="auto"/>
        <w:rPr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 xml:space="preserve">Usual Daily Medications: </w:t>
      </w:r>
      <w:r w:rsidR="0094280F" w:rsidRPr="007940E2">
        <w:rPr>
          <w:sz w:val="22"/>
          <w:szCs w:val="22"/>
        </w:rPr>
        <w:t>________________________________________________________________________________</w:t>
      </w:r>
      <w:bookmarkStart w:id="1" w:name="_Hlk37754433"/>
      <w:r w:rsidR="0094280F" w:rsidRPr="007940E2">
        <w:rPr>
          <w:sz w:val="22"/>
          <w:szCs w:val="22"/>
        </w:rPr>
        <w:t>__</w:t>
      </w:r>
      <w:bookmarkEnd w:id="1"/>
      <w:r w:rsidR="0094280F" w:rsidRPr="007940E2">
        <w:rPr>
          <w:sz w:val="22"/>
          <w:szCs w:val="22"/>
        </w:rPr>
        <w:t>_____________________________________________________________________</w:t>
      </w:r>
      <w:r w:rsidR="0004775B" w:rsidRPr="007940E2">
        <w:rPr>
          <w:sz w:val="22"/>
          <w:szCs w:val="22"/>
        </w:rPr>
        <w:t>_____________</w:t>
      </w:r>
    </w:p>
    <w:p w14:paraId="54EA7A9D" w14:textId="2A8B487E" w:rsidR="00FD41A6" w:rsidRPr="007940E2" w:rsidRDefault="00FD41A6" w:rsidP="0094280F">
      <w:p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 xml:space="preserve">Usual “Best” Peak Flow: </w:t>
      </w:r>
      <w:r w:rsidR="0094280F" w:rsidRPr="007940E2">
        <w:rPr>
          <w:sz w:val="22"/>
          <w:szCs w:val="22"/>
        </w:rPr>
        <w:t>____________________________________________________________________________</w:t>
      </w:r>
    </w:p>
    <w:p w14:paraId="426EBAF7" w14:textId="59B09000" w:rsidR="00FD41A6" w:rsidRPr="007940E2" w:rsidRDefault="00FD41A6" w:rsidP="00FD41A6">
      <w:p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 xml:space="preserve">Yellow Zone: If the child has difficulty breathing, tight chest, wheezing, or peak flow is under </w:t>
      </w:r>
      <w:r w:rsidR="0094280F" w:rsidRPr="007940E2">
        <w:rPr>
          <w:sz w:val="22"/>
          <w:szCs w:val="22"/>
        </w:rPr>
        <w:t>_______________________</w:t>
      </w:r>
      <w:r w:rsidRPr="007940E2">
        <w:rPr>
          <w:rFonts w:ascii="Raleway" w:hAnsi="Raleway"/>
          <w:color w:val="58595B"/>
          <w:sz w:val="22"/>
          <w:szCs w:val="22"/>
        </w:rPr>
        <w:t>:</w:t>
      </w:r>
    </w:p>
    <w:p w14:paraId="2D077F15" w14:textId="77777777" w:rsidR="00FD41A6" w:rsidRPr="007940E2" w:rsidRDefault="00FD41A6" w:rsidP="00FD41A6">
      <w:p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>Treatment -</w:t>
      </w:r>
    </w:p>
    <w:p w14:paraId="13A30AF2" w14:textId="27A72F18" w:rsidR="00FD41A6" w:rsidRPr="007940E2" w:rsidRDefault="00FD41A6" w:rsidP="0094280F">
      <w:pPr>
        <w:pStyle w:val="ListParagraph"/>
        <w:numPr>
          <w:ilvl w:val="0"/>
          <w:numId w:val="2"/>
        </w:num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>Give Albuterol MDI 2 puffs or nebulizer.</w:t>
      </w:r>
    </w:p>
    <w:p w14:paraId="70E78FDF" w14:textId="33BE55EA" w:rsidR="00FD41A6" w:rsidRPr="007940E2" w:rsidRDefault="00FD41A6" w:rsidP="0094280F">
      <w:pPr>
        <w:pStyle w:val="ListParagraph"/>
        <w:numPr>
          <w:ilvl w:val="0"/>
          <w:numId w:val="2"/>
        </w:num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>Notify parent or our office.</w:t>
      </w:r>
    </w:p>
    <w:p w14:paraId="7E87536C" w14:textId="2AFF2627" w:rsidR="00FD41A6" w:rsidRPr="007940E2" w:rsidRDefault="00FD41A6" w:rsidP="0094280F">
      <w:pPr>
        <w:pStyle w:val="ListParagraph"/>
        <w:numPr>
          <w:ilvl w:val="0"/>
          <w:numId w:val="2"/>
        </w:num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>Recheck peak flow in 10 minutes.</w:t>
      </w:r>
    </w:p>
    <w:p w14:paraId="2898485A" w14:textId="77777777" w:rsidR="00FD41A6" w:rsidRPr="007940E2" w:rsidRDefault="00FD41A6" w:rsidP="00FD41A6">
      <w:p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>Improvement -</w:t>
      </w:r>
    </w:p>
    <w:p w14:paraId="751C70BF" w14:textId="33B50E72" w:rsidR="00FD41A6" w:rsidRPr="007940E2" w:rsidRDefault="00FD41A6" w:rsidP="0094280F">
      <w:pPr>
        <w:pStyle w:val="ListParagraph"/>
        <w:numPr>
          <w:ilvl w:val="0"/>
          <w:numId w:val="2"/>
        </w:num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 xml:space="preserve">If peak flow improves and the child is breathing </w:t>
      </w:r>
      <w:r w:rsidR="007940E2" w:rsidRPr="007940E2">
        <w:rPr>
          <w:rFonts w:ascii="Raleway" w:hAnsi="Raleway"/>
          <w:color w:val="58595B"/>
          <w:sz w:val="22"/>
          <w:szCs w:val="22"/>
        </w:rPr>
        <w:t>normally,</w:t>
      </w:r>
      <w:r w:rsidRPr="007940E2">
        <w:rPr>
          <w:rFonts w:ascii="Raleway" w:hAnsi="Raleway"/>
          <w:color w:val="58595B"/>
          <w:sz w:val="22"/>
          <w:szCs w:val="22"/>
        </w:rPr>
        <w:t xml:space="preserve"> he/she may return to class.</w:t>
      </w:r>
    </w:p>
    <w:p w14:paraId="5F1E373C" w14:textId="77777777" w:rsidR="00FD41A6" w:rsidRPr="007940E2" w:rsidRDefault="00FD41A6" w:rsidP="00FD41A6">
      <w:p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>Recheck in 4 hours.</w:t>
      </w:r>
    </w:p>
    <w:p w14:paraId="2539EFB6" w14:textId="77777777" w:rsidR="00FD41A6" w:rsidRPr="007940E2" w:rsidRDefault="00FD41A6" w:rsidP="00FD41A6">
      <w:p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>No Improvement -</w:t>
      </w:r>
    </w:p>
    <w:p w14:paraId="3AADD6B5" w14:textId="1D29B35E" w:rsidR="00FD41A6" w:rsidRPr="007940E2" w:rsidRDefault="00FD41A6" w:rsidP="0094280F">
      <w:pPr>
        <w:pStyle w:val="ListParagraph"/>
        <w:numPr>
          <w:ilvl w:val="0"/>
          <w:numId w:val="2"/>
        </w:num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>Repeat treatment if the child has not improved.</w:t>
      </w:r>
    </w:p>
    <w:p w14:paraId="3A12C36F" w14:textId="54BFB840" w:rsidR="00FD41A6" w:rsidRPr="007940E2" w:rsidRDefault="00FD41A6" w:rsidP="00FD41A6">
      <w:p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 xml:space="preserve">Red Zone: If peak flow is under </w:t>
      </w:r>
      <w:r w:rsidR="0094280F" w:rsidRPr="007940E2">
        <w:rPr>
          <w:sz w:val="22"/>
          <w:szCs w:val="22"/>
        </w:rPr>
        <w:t xml:space="preserve">_______________________ </w:t>
      </w:r>
      <w:r w:rsidRPr="007940E2">
        <w:rPr>
          <w:rFonts w:ascii="Raleway" w:hAnsi="Raleway"/>
          <w:color w:val="58595B"/>
          <w:sz w:val="22"/>
          <w:szCs w:val="22"/>
        </w:rPr>
        <w:t>or child is in distress:</w:t>
      </w:r>
    </w:p>
    <w:p w14:paraId="7CE03F74" w14:textId="77777777" w:rsidR="00FD41A6" w:rsidRPr="007940E2" w:rsidRDefault="00FD41A6" w:rsidP="00FD41A6">
      <w:p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>Treatment –</w:t>
      </w:r>
    </w:p>
    <w:p w14:paraId="41EF45F1" w14:textId="612DEE64" w:rsidR="00FD41A6" w:rsidRPr="007940E2" w:rsidRDefault="00FD41A6" w:rsidP="007940E2">
      <w:pPr>
        <w:pStyle w:val="ListParagraph"/>
        <w:numPr>
          <w:ilvl w:val="0"/>
          <w:numId w:val="2"/>
        </w:num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>Give Albuterol MDI 2 puffs or nebulizer.</w:t>
      </w:r>
    </w:p>
    <w:p w14:paraId="135B11AF" w14:textId="47B28700" w:rsidR="00FD41A6" w:rsidRPr="007940E2" w:rsidRDefault="00FD41A6" w:rsidP="007940E2">
      <w:pPr>
        <w:pStyle w:val="ListParagraph"/>
        <w:numPr>
          <w:ilvl w:val="0"/>
          <w:numId w:val="2"/>
        </w:num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>Notify parent, our office, or 911 immediately.</w:t>
      </w:r>
    </w:p>
    <w:p w14:paraId="5E3741D5" w14:textId="1E08139D" w:rsidR="00FD41A6" w:rsidRPr="007940E2" w:rsidRDefault="00FD41A6" w:rsidP="00FD41A6">
      <w:p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Segoe UI Symbol" w:hAnsi="Segoe UI Symbol" w:cs="Segoe UI Symbol"/>
          <w:color w:val="58595B"/>
          <w:sz w:val="22"/>
          <w:szCs w:val="22"/>
        </w:rPr>
        <w:t>☐</w:t>
      </w:r>
      <w:r w:rsidRPr="007940E2">
        <w:rPr>
          <w:rFonts w:ascii="Raleway" w:hAnsi="Raleway"/>
          <w:color w:val="58595B"/>
          <w:sz w:val="22"/>
          <w:szCs w:val="22"/>
        </w:rPr>
        <w:t xml:space="preserve"> This child has been instructed in the proper way to use his/her medications and should be allowed to carry</w:t>
      </w:r>
      <w:r w:rsidR="007940E2">
        <w:rPr>
          <w:rFonts w:ascii="Raleway" w:hAnsi="Raleway"/>
          <w:color w:val="58595B"/>
          <w:sz w:val="22"/>
          <w:szCs w:val="22"/>
        </w:rPr>
        <w:t xml:space="preserve"> </w:t>
      </w:r>
      <w:r w:rsidRPr="007940E2">
        <w:rPr>
          <w:rFonts w:ascii="Raleway" w:hAnsi="Raleway"/>
          <w:color w:val="58595B"/>
          <w:sz w:val="22"/>
          <w:szCs w:val="22"/>
        </w:rPr>
        <w:t>and use this medication without assistance.</w:t>
      </w:r>
    </w:p>
    <w:p w14:paraId="08E55EB3" w14:textId="522031ED" w:rsidR="007940E2" w:rsidRDefault="00FD41A6" w:rsidP="007940E2">
      <w:p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Segoe UI Symbol" w:hAnsi="Segoe UI Symbol" w:cs="Segoe UI Symbol"/>
          <w:color w:val="58595B"/>
          <w:sz w:val="22"/>
          <w:szCs w:val="22"/>
        </w:rPr>
        <w:t>☐</w:t>
      </w:r>
      <w:r w:rsidRPr="007940E2">
        <w:rPr>
          <w:rFonts w:ascii="Raleway" w:hAnsi="Raleway"/>
          <w:color w:val="58595B"/>
          <w:sz w:val="22"/>
          <w:szCs w:val="22"/>
        </w:rPr>
        <w:t xml:space="preserve"> This child should receive his/her medications from the school nurse as needed.</w:t>
      </w:r>
    </w:p>
    <w:p w14:paraId="38282B03" w14:textId="77777777" w:rsidR="007940E2" w:rsidRDefault="007940E2">
      <w:pPr>
        <w:rPr>
          <w:rFonts w:ascii="Raleway" w:hAnsi="Raleway"/>
          <w:color w:val="58595B"/>
          <w:sz w:val="22"/>
          <w:szCs w:val="22"/>
        </w:rPr>
      </w:pPr>
      <w:r>
        <w:rPr>
          <w:rFonts w:ascii="Raleway" w:hAnsi="Raleway"/>
          <w:color w:val="58595B"/>
          <w:sz w:val="22"/>
          <w:szCs w:val="22"/>
        </w:rPr>
        <w:br w:type="page"/>
      </w:r>
    </w:p>
    <w:p w14:paraId="428D46DD" w14:textId="3C67DD34" w:rsidR="007940E2" w:rsidRPr="007940E2" w:rsidRDefault="007940E2" w:rsidP="00FD41A6">
      <w:pPr>
        <w:spacing w:after="180" w:line="264" w:lineRule="auto"/>
        <w:rPr>
          <w:sz w:val="22"/>
          <w:szCs w:val="22"/>
        </w:rPr>
      </w:pPr>
      <w:r w:rsidRPr="007940E2">
        <w:rPr>
          <w:sz w:val="22"/>
          <w:szCs w:val="22"/>
        </w:rPr>
        <w:lastRenderedPageBreak/>
        <w:t xml:space="preserve">__________________________________________________________________ </w:t>
      </w:r>
    </w:p>
    <w:p w14:paraId="4C4C91FB" w14:textId="7F7B9197" w:rsidR="00FD41A6" w:rsidRPr="007940E2" w:rsidRDefault="00FD41A6" w:rsidP="00FD41A6">
      <w:p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>Physician/NP/PA Date</w:t>
      </w:r>
    </w:p>
    <w:p w14:paraId="75BE1208" w14:textId="77777777" w:rsidR="007940E2" w:rsidRPr="007940E2" w:rsidRDefault="007940E2" w:rsidP="007940E2">
      <w:pPr>
        <w:spacing w:after="180" w:line="264" w:lineRule="auto"/>
        <w:rPr>
          <w:sz w:val="22"/>
          <w:szCs w:val="22"/>
        </w:rPr>
      </w:pPr>
      <w:r w:rsidRPr="007940E2">
        <w:rPr>
          <w:sz w:val="22"/>
          <w:szCs w:val="22"/>
        </w:rPr>
        <w:t xml:space="preserve">__________________________________________________________________ </w:t>
      </w:r>
    </w:p>
    <w:p w14:paraId="7E6DF4D8" w14:textId="03C19D5C" w:rsidR="00FD41A6" w:rsidRPr="007940E2" w:rsidRDefault="00FD41A6" w:rsidP="00FD41A6">
      <w:pPr>
        <w:spacing w:after="180" w:line="264" w:lineRule="auto"/>
        <w:rPr>
          <w:rFonts w:ascii="Raleway" w:hAnsi="Raleway"/>
          <w:color w:val="58595B"/>
          <w:sz w:val="22"/>
          <w:szCs w:val="22"/>
        </w:rPr>
      </w:pPr>
      <w:r w:rsidRPr="007940E2">
        <w:rPr>
          <w:rFonts w:ascii="Raleway" w:hAnsi="Raleway"/>
          <w:color w:val="58595B"/>
          <w:sz w:val="22"/>
          <w:szCs w:val="22"/>
        </w:rPr>
        <w:t>Parent Signature Date</w:t>
      </w:r>
    </w:p>
    <w:sectPr w:rsidR="00FD41A6" w:rsidRPr="007940E2" w:rsidSect="007F09EC">
      <w:headerReference w:type="default" r:id="rId10"/>
      <w:headerReference w:type="first" r:id="rId11"/>
      <w:pgSz w:w="12240" w:h="15840"/>
      <w:pgMar w:top="2448" w:right="1440" w:bottom="1181" w:left="1714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E4EDEF" w14:textId="77777777" w:rsidR="00FD41A6" w:rsidRDefault="00FD41A6" w:rsidP="009E27F0">
      <w:r>
        <w:separator/>
      </w:r>
    </w:p>
  </w:endnote>
  <w:endnote w:type="continuationSeparator" w:id="0">
    <w:p w14:paraId="2413E564" w14:textId="77777777" w:rsidR="00FD41A6" w:rsidRDefault="00FD41A6" w:rsidP="009E27F0">
      <w:r>
        <w:continuationSeparator/>
      </w:r>
    </w:p>
  </w:endnote>
  <w:endnote w:type="continuationNotice" w:id="1">
    <w:p w14:paraId="7087BDA0" w14:textId="77777777" w:rsidR="00FD41A6" w:rsidRDefault="00FD41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aleway">
    <w:altName w:val="Raleway"/>
    <w:panose1 w:val="020B0503030101060003"/>
    <w:charset w:val="00"/>
    <w:family w:val="swiss"/>
    <w:pitch w:val="variable"/>
    <w:sig w:usb0="A00002FF" w:usb1="5000205B" w:usb2="00000000" w:usb3="00000000" w:csb0="00000097" w:csb1="00000000"/>
    <w:embedRegular r:id="rId1" w:fontKey="{7BB50B44-42DD-46B0-B03E-00A8941E96C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AE894C43-95B6-4B43-8CAB-5F16551EC0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96E9B7E3-08D9-4A59-8C7A-1E55835124E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E6DF48E2-074A-4415-B562-E9241784D4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9FC61" w14:textId="77777777" w:rsidR="00FD41A6" w:rsidRDefault="00FD41A6" w:rsidP="009E27F0">
      <w:r>
        <w:separator/>
      </w:r>
    </w:p>
  </w:footnote>
  <w:footnote w:type="continuationSeparator" w:id="0">
    <w:p w14:paraId="01AE11B9" w14:textId="77777777" w:rsidR="00FD41A6" w:rsidRDefault="00FD41A6" w:rsidP="009E27F0">
      <w:r>
        <w:continuationSeparator/>
      </w:r>
    </w:p>
  </w:footnote>
  <w:footnote w:type="continuationNotice" w:id="1">
    <w:p w14:paraId="7C2D9F36" w14:textId="77777777" w:rsidR="00FD41A6" w:rsidRDefault="00FD41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14D4E" w14:textId="77777777" w:rsidR="009F1B8A" w:rsidRDefault="009F1B8A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000DAAEF" wp14:editId="27635510">
          <wp:simplePos x="0" y="0"/>
          <wp:positionH relativeFrom="column">
            <wp:posOffset>-563359</wp:posOffset>
          </wp:positionH>
          <wp:positionV relativeFrom="paragraph">
            <wp:posOffset>36830</wp:posOffset>
          </wp:positionV>
          <wp:extent cx="2526723" cy="482885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rizontal Green-Gra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723" cy="482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0BECC" w14:textId="77777777" w:rsidR="0094280F" w:rsidRDefault="009F1B8A" w:rsidP="0094280F">
    <w:pPr>
      <w:pStyle w:val="Header"/>
      <w:tabs>
        <w:tab w:val="left" w:pos="3780"/>
        <w:tab w:val="left" w:pos="3960"/>
        <w:tab w:val="left" w:pos="6480"/>
        <w:tab w:val="left" w:pos="6660"/>
        <w:tab w:val="left" w:pos="7200"/>
      </w:tabs>
      <w:jc w:val="both"/>
      <w:rPr>
        <w:rFonts w:ascii="Raleway" w:hAnsi="Raleway"/>
        <w:sz w:val="18"/>
        <w:szCs w:val="18"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28C3102C" wp14:editId="5E50226D">
          <wp:simplePos x="0" y="0"/>
          <wp:positionH relativeFrom="column">
            <wp:posOffset>-563772</wp:posOffset>
          </wp:positionH>
          <wp:positionV relativeFrom="paragraph">
            <wp:posOffset>82658</wp:posOffset>
          </wp:positionV>
          <wp:extent cx="2542032" cy="48463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orizontal Green-Gra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2032" cy="484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280F" w:rsidRPr="0094280F">
      <w:rPr>
        <w:rFonts w:ascii="Raleway" w:hAnsi="Raleway"/>
        <w:sz w:val="18"/>
        <w:szCs w:val="18"/>
      </w:rPr>
      <w:t xml:space="preserve"> </w:t>
    </w:r>
  </w:p>
  <w:p w14:paraId="700E4D24" w14:textId="77777777" w:rsidR="0094280F" w:rsidRDefault="0094280F" w:rsidP="0094280F">
    <w:pPr>
      <w:pStyle w:val="Header"/>
      <w:tabs>
        <w:tab w:val="left" w:pos="3780"/>
        <w:tab w:val="left" w:pos="3960"/>
        <w:tab w:val="left" w:pos="6480"/>
        <w:tab w:val="left" w:pos="6660"/>
        <w:tab w:val="left" w:pos="7200"/>
      </w:tabs>
      <w:jc w:val="both"/>
      <w:rPr>
        <w:rFonts w:ascii="Raleway" w:hAnsi="Raleway"/>
        <w:sz w:val="18"/>
        <w:szCs w:val="18"/>
      </w:rPr>
    </w:pPr>
  </w:p>
  <w:p w14:paraId="2839A8F1" w14:textId="77777777" w:rsidR="0094280F" w:rsidRDefault="0094280F" w:rsidP="0094280F">
    <w:pPr>
      <w:pStyle w:val="Header"/>
      <w:tabs>
        <w:tab w:val="left" w:pos="3780"/>
        <w:tab w:val="left" w:pos="3960"/>
        <w:tab w:val="left" w:pos="6480"/>
        <w:tab w:val="left" w:pos="6660"/>
        <w:tab w:val="left" w:pos="7200"/>
      </w:tabs>
      <w:jc w:val="both"/>
      <w:rPr>
        <w:rFonts w:ascii="Raleway" w:hAnsi="Raleway"/>
        <w:sz w:val="18"/>
        <w:szCs w:val="18"/>
      </w:rPr>
    </w:pPr>
  </w:p>
  <w:p w14:paraId="3E46F7BA" w14:textId="77777777" w:rsidR="0094280F" w:rsidRDefault="0094280F" w:rsidP="0094280F">
    <w:pPr>
      <w:pStyle w:val="Header"/>
      <w:tabs>
        <w:tab w:val="left" w:pos="3780"/>
        <w:tab w:val="left" w:pos="3960"/>
        <w:tab w:val="left" w:pos="6480"/>
        <w:tab w:val="left" w:pos="6660"/>
        <w:tab w:val="left" w:pos="7200"/>
      </w:tabs>
      <w:jc w:val="both"/>
      <w:rPr>
        <w:rFonts w:ascii="Raleway" w:hAnsi="Raleway"/>
        <w:sz w:val="18"/>
        <w:szCs w:val="18"/>
      </w:rPr>
    </w:pPr>
  </w:p>
  <w:p w14:paraId="14FE0E03" w14:textId="77777777" w:rsidR="0094280F" w:rsidRDefault="0094280F" w:rsidP="0094280F">
    <w:pPr>
      <w:pStyle w:val="Header"/>
      <w:tabs>
        <w:tab w:val="left" w:pos="3780"/>
        <w:tab w:val="left" w:pos="3960"/>
        <w:tab w:val="left" w:pos="6480"/>
        <w:tab w:val="left" w:pos="6660"/>
        <w:tab w:val="left" w:pos="7200"/>
      </w:tabs>
      <w:jc w:val="both"/>
      <w:rPr>
        <w:rFonts w:ascii="Raleway" w:hAnsi="Raleway"/>
        <w:sz w:val="18"/>
        <w:szCs w:val="18"/>
      </w:rPr>
    </w:pPr>
  </w:p>
  <w:p w14:paraId="2E69C9AA" w14:textId="23132849" w:rsidR="0094280F" w:rsidRPr="00FD41A6" w:rsidRDefault="0094280F" w:rsidP="0094280F">
    <w:pPr>
      <w:pStyle w:val="Header"/>
      <w:tabs>
        <w:tab w:val="left" w:pos="3780"/>
        <w:tab w:val="left" w:pos="3960"/>
        <w:tab w:val="left" w:pos="6480"/>
        <w:tab w:val="left" w:pos="6660"/>
        <w:tab w:val="left" w:pos="7200"/>
      </w:tabs>
      <w:jc w:val="both"/>
      <w:rPr>
        <w:rFonts w:ascii="Raleway" w:hAnsi="Raleway"/>
        <w:sz w:val="16"/>
        <w:szCs w:val="16"/>
      </w:rPr>
    </w:pPr>
    <w:proofErr w:type="spellStart"/>
    <w:r w:rsidRPr="00FD41A6">
      <w:rPr>
        <w:rFonts w:ascii="Raleway" w:hAnsi="Raleway"/>
        <w:sz w:val="18"/>
        <w:szCs w:val="18"/>
      </w:rPr>
      <w:t>ChristianaCare</w:t>
    </w:r>
    <w:proofErr w:type="spellEnd"/>
    <w:r w:rsidRPr="00FD41A6">
      <w:rPr>
        <w:rFonts w:ascii="Raleway" w:hAnsi="Raleway"/>
        <w:sz w:val="18"/>
        <w:szCs w:val="18"/>
      </w:rPr>
      <w:t xml:space="preserve"> Pediatric Associates</w:t>
    </w:r>
    <w:r w:rsidRPr="00FD41A6">
      <w:rPr>
        <w:rFonts w:ascii="Raleway" w:hAnsi="Raleway"/>
        <w:sz w:val="16"/>
        <w:szCs w:val="16"/>
      </w:rPr>
      <w:tab/>
    </w:r>
    <w:r w:rsidRPr="00FD41A6">
      <w:rPr>
        <w:rFonts w:ascii="Raleway" w:hAnsi="Raleway"/>
        <w:sz w:val="16"/>
        <w:szCs w:val="16"/>
      </w:rPr>
      <w:tab/>
      <w:t>Neal Cohn, MD</w:t>
    </w:r>
    <w:r w:rsidRPr="00FD41A6">
      <w:rPr>
        <w:rFonts w:ascii="Raleway" w:hAnsi="Raleway"/>
        <w:sz w:val="16"/>
        <w:szCs w:val="16"/>
      </w:rPr>
      <w:tab/>
    </w:r>
    <w:r w:rsidR="00A6628D">
      <w:rPr>
        <w:rFonts w:ascii="Raleway" w:hAnsi="Raleway"/>
        <w:sz w:val="16"/>
        <w:szCs w:val="16"/>
      </w:rPr>
      <w:tab/>
    </w:r>
    <w:r w:rsidRPr="00FD41A6">
      <w:rPr>
        <w:rFonts w:ascii="Raleway" w:hAnsi="Raleway"/>
        <w:sz w:val="16"/>
        <w:szCs w:val="16"/>
      </w:rPr>
      <w:t>Victoria Levin, MD</w:t>
    </w:r>
    <w:r w:rsidRPr="00FD41A6">
      <w:rPr>
        <w:rFonts w:ascii="Raleway" w:hAnsi="Raleway"/>
        <w:sz w:val="16"/>
        <w:szCs w:val="16"/>
      </w:rPr>
      <w:tab/>
    </w:r>
  </w:p>
  <w:p w14:paraId="2B6A5860" w14:textId="00403098" w:rsidR="0094280F" w:rsidRPr="00FD41A6" w:rsidRDefault="0094280F" w:rsidP="0094280F">
    <w:pPr>
      <w:pStyle w:val="Header"/>
      <w:tabs>
        <w:tab w:val="left" w:pos="3780"/>
        <w:tab w:val="left" w:pos="3960"/>
        <w:tab w:val="left" w:pos="6480"/>
        <w:tab w:val="left" w:pos="6660"/>
        <w:tab w:val="left" w:pos="7200"/>
      </w:tabs>
      <w:jc w:val="both"/>
      <w:rPr>
        <w:rFonts w:ascii="Raleway" w:hAnsi="Raleway"/>
        <w:sz w:val="16"/>
        <w:szCs w:val="16"/>
      </w:rPr>
    </w:pPr>
    <w:r w:rsidRPr="00FD41A6">
      <w:rPr>
        <w:rFonts w:ascii="Raleway" w:hAnsi="Raleway"/>
        <w:sz w:val="16"/>
        <w:szCs w:val="16"/>
      </w:rPr>
      <w:t xml:space="preserve">4735 </w:t>
    </w:r>
    <w:proofErr w:type="spellStart"/>
    <w:r w:rsidRPr="00FD41A6">
      <w:rPr>
        <w:rFonts w:ascii="Raleway" w:hAnsi="Raleway"/>
        <w:sz w:val="16"/>
        <w:szCs w:val="16"/>
      </w:rPr>
      <w:t>Ogletown</w:t>
    </w:r>
    <w:proofErr w:type="spellEnd"/>
    <w:r w:rsidRPr="00FD41A6">
      <w:rPr>
        <w:rFonts w:ascii="Raleway" w:hAnsi="Raleway"/>
        <w:sz w:val="16"/>
        <w:szCs w:val="16"/>
      </w:rPr>
      <w:t>-Stanton Road</w:t>
    </w:r>
    <w:r w:rsidRPr="00FD41A6">
      <w:rPr>
        <w:rFonts w:ascii="Raleway" w:hAnsi="Raleway"/>
        <w:sz w:val="16"/>
        <w:szCs w:val="16"/>
      </w:rPr>
      <w:tab/>
    </w:r>
    <w:r w:rsidRPr="00FD41A6">
      <w:rPr>
        <w:rFonts w:ascii="Raleway" w:hAnsi="Raleway"/>
        <w:sz w:val="16"/>
        <w:szCs w:val="16"/>
      </w:rPr>
      <w:tab/>
      <w:t>Barbara Light, DO</w:t>
    </w:r>
    <w:r w:rsidRPr="00FD41A6">
      <w:rPr>
        <w:rFonts w:ascii="Raleway" w:hAnsi="Raleway"/>
        <w:sz w:val="16"/>
        <w:szCs w:val="16"/>
      </w:rPr>
      <w:tab/>
    </w:r>
    <w:r w:rsidR="00A6628D">
      <w:rPr>
        <w:rFonts w:ascii="Raleway" w:hAnsi="Raleway"/>
        <w:sz w:val="16"/>
        <w:szCs w:val="16"/>
      </w:rPr>
      <w:tab/>
    </w:r>
    <w:r w:rsidRPr="00FD41A6">
      <w:rPr>
        <w:rFonts w:ascii="Raleway" w:hAnsi="Raleway"/>
        <w:sz w:val="16"/>
        <w:szCs w:val="16"/>
      </w:rPr>
      <w:t xml:space="preserve">Ann </w:t>
    </w:r>
    <w:proofErr w:type="spellStart"/>
    <w:r w:rsidRPr="00FD41A6">
      <w:rPr>
        <w:rFonts w:ascii="Raleway" w:hAnsi="Raleway"/>
        <w:sz w:val="16"/>
        <w:szCs w:val="16"/>
      </w:rPr>
      <w:t>Masciantonio</w:t>
    </w:r>
    <w:proofErr w:type="spellEnd"/>
    <w:r w:rsidRPr="00FD41A6">
      <w:rPr>
        <w:rFonts w:ascii="Raleway" w:hAnsi="Raleway"/>
        <w:sz w:val="16"/>
        <w:szCs w:val="16"/>
      </w:rPr>
      <w:t>, MD, MS</w:t>
    </w:r>
    <w:r w:rsidRPr="00FD41A6">
      <w:rPr>
        <w:rFonts w:ascii="Raleway" w:hAnsi="Raleway"/>
        <w:sz w:val="16"/>
        <w:szCs w:val="16"/>
      </w:rPr>
      <w:tab/>
    </w:r>
  </w:p>
  <w:p w14:paraId="29CD17A5" w14:textId="25FE83FE" w:rsidR="0094280F" w:rsidRPr="00FD41A6" w:rsidRDefault="0094280F" w:rsidP="0094280F">
    <w:pPr>
      <w:pStyle w:val="Header"/>
      <w:tabs>
        <w:tab w:val="left" w:pos="3780"/>
        <w:tab w:val="left" w:pos="3960"/>
        <w:tab w:val="left" w:pos="6480"/>
        <w:tab w:val="left" w:pos="6660"/>
      </w:tabs>
      <w:jc w:val="both"/>
      <w:rPr>
        <w:rFonts w:ascii="Raleway" w:hAnsi="Raleway"/>
        <w:sz w:val="16"/>
        <w:szCs w:val="16"/>
      </w:rPr>
    </w:pPr>
    <w:r w:rsidRPr="00FD41A6">
      <w:rPr>
        <w:rFonts w:ascii="Raleway" w:hAnsi="Raleway"/>
        <w:sz w:val="16"/>
        <w:szCs w:val="16"/>
      </w:rPr>
      <w:t>Medical Arts Pavilion 2, Suite 1116</w:t>
    </w:r>
    <w:r w:rsidRPr="00FD41A6">
      <w:rPr>
        <w:rFonts w:ascii="Raleway" w:hAnsi="Raleway"/>
        <w:sz w:val="16"/>
        <w:szCs w:val="16"/>
      </w:rPr>
      <w:tab/>
    </w:r>
    <w:r w:rsidRPr="00FD41A6">
      <w:rPr>
        <w:rFonts w:ascii="Raleway" w:hAnsi="Raleway"/>
        <w:sz w:val="16"/>
        <w:szCs w:val="16"/>
      </w:rPr>
      <w:tab/>
      <w:t>Melissa Pe, DO</w:t>
    </w:r>
    <w:r w:rsidRPr="00FD41A6">
      <w:rPr>
        <w:rFonts w:ascii="Raleway" w:hAnsi="Raleway"/>
        <w:sz w:val="16"/>
        <w:szCs w:val="16"/>
      </w:rPr>
      <w:tab/>
    </w:r>
    <w:r w:rsidR="00A6628D">
      <w:rPr>
        <w:rFonts w:ascii="Raleway" w:hAnsi="Raleway"/>
        <w:sz w:val="16"/>
        <w:szCs w:val="16"/>
      </w:rPr>
      <w:tab/>
    </w:r>
    <w:r w:rsidRPr="00FD41A6">
      <w:rPr>
        <w:rFonts w:ascii="Raleway" w:hAnsi="Raleway"/>
        <w:sz w:val="16"/>
        <w:szCs w:val="16"/>
      </w:rPr>
      <w:t>Maria Conley, MD</w:t>
    </w:r>
  </w:p>
  <w:p w14:paraId="3C10D455" w14:textId="468747F9" w:rsidR="0094280F" w:rsidRPr="00FD41A6" w:rsidRDefault="0094280F" w:rsidP="0094280F">
    <w:pPr>
      <w:pStyle w:val="Header"/>
      <w:tabs>
        <w:tab w:val="left" w:pos="3780"/>
        <w:tab w:val="left" w:pos="3960"/>
        <w:tab w:val="left" w:pos="6480"/>
        <w:tab w:val="left" w:pos="6660"/>
      </w:tabs>
      <w:jc w:val="both"/>
      <w:rPr>
        <w:rFonts w:ascii="Raleway" w:hAnsi="Raleway"/>
        <w:sz w:val="16"/>
        <w:szCs w:val="16"/>
      </w:rPr>
    </w:pPr>
    <w:r w:rsidRPr="00FD41A6">
      <w:rPr>
        <w:rFonts w:ascii="Raleway" w:hAnsi="Raleway"/>
        <w:sz w:val="16"/>
        <w:szCs w:val="16"/>
      </w:rPr>
      <w:t>Newark, DE 19713</w:t>
    </w:r>
    <w:r w:rsidRPr="00FD41A6">
      <w:rPr>
        <w:rFonts w:ascii="Raleway" w:hAnsi="Raleway"/>
        <w:sz w:val="16"/>
        <w:szCs w:val="16"/>
      </w:rPr>
      <w:tab/>
    </w:r>
    <w:r w:rsidRPr="00FD41A6">
      <w:rPr>
        <w:rFonts w:ascii="Raleway" w:hAnsi="Raleway"/>
        <w:sz w:val="16"/>
        <w:szCs w:val="16"/>
      </w:rPr>
      <w:tab/>
      <w:t xml:space="preserve">Christine </w:t>
    </w:r>
    <w:proofErr w:type="spellStart"/>
    <w:r w:rsidRPr="00FD41A6">
      <w:rPr>
        <w:rFonts w:ascii="Raleway" w:hAnsi="Raleway"/>
        <w:sz w:val="16"/>
        <w:szCs w:val="16"/>
      </w:rPr>
      <w:t>DiPaolo</w:t>
    </w:r>
    <w:proofErr w:type="spellEnd"/>
    <w:r w:rsidRPr="00FD41A6">
      <w:rPr>
        <w:rFonts w:ascii="Raleway" w:hAnsi="Raleway"/>
        <w:sz w:val="16"/>
        <w:szCs w:val="16"/>
      </w:rPr>
      <w:t>, MD</w:t>
    </w:r>
    <w:r w:rsidRPr="00FD41A6">
      <w:rPr>
        <w:rFonts w:ascii="Raleway" w:hAnsi="Raleway"/>
        <w:sz w:val="16"/>
        <w:szCs w:val="16"/>
      </w:rPr>
      <w:tab/>
    </w:r>
    <w:r w:rsidR="00A6628D">
      <w:rPr>
        <w:rFonts w:ascii="Raleway" w:hAnsi="Raleway"/>
        <w:sz w:val="16"/>
        <w:szCs w:val="16"/>
      </w:rPr>
      <w:tab/>
    </w:r>
    <w:r w:rsidRPr="00FD41A6">
      <w:rPr>
        <w:rFonts w:ascii="Raleway" w:hAnsi="Raleway"/>
        <w:sz w:val="16"/>
        <w:szCs w:val="16"/>
      </w:rPr>
      <w:t>Jennifer Moncure, CPNP, IBCLC</w:t>
    </w:r>
  </w:p>
  <w:p w14:paraId="1978475F" w14:textId="238D8E73" w:rsidR="009F1B8A" w:rsidRPr="0094280F" w:rsidRDefault="0094280F" w:rsidP="0094280F">
    <w:pPr>
      <w:pStyle w:val="Header"/>
      <w:tabs>
        <w:tab w:val="left" w:pos="3780"/>
        <w:tab w:val="left" w:pos="3960"/>
        <w:tab w:val="left" w:pos="6480"/>
        <w:tab w:val="left" w:pos="6660"/>
      </w:tabs>
      <w:jc w:val="both"/>
      <w:rPr>
        <w:rFonts w:ascii="Raleway" w:hAnsi="Raleway"/>
        <w:sz w:val="16"/>
        <w:szCs w:val="16"/>
      </w:rPr>
    </w:pPr>
    <w:r w:rsidRPr="00FD41A6">
      <w:rPr>
        <w:rFonts w:ascii="Raleway" w:hAnsi="Raleway"/>
        <w:sz w:val="16"/>
        <w:szCs w:val="16"/>
      </w:rPr>
      <w:tab/>
    </w:r>
    <w:r w:rsidRPr="00FD41A6">
      <w:rPr>
        <w:rFonts w:ascii="Raleway" w:hAnsi="Raleway"/>
        <w:sz w:val="16"/>
        <w:szCs w:val="16"/>
      </w:rPr>
      <w:tab/>
    </w:r>
    <w:r w:rsidRPr="00FD41A6">
      <w:rPr>
        <w:rFonts w:ascii="Raleway" w:hAnsi="Raleway"/>
        <w:sz w:val="16"/>
        <w:szCs w:val="16"/>
      </w:rPr>
      <w:tab/>
      <w:t xml:space="preserve">Tamara </w:t>
    </w:r>
    <w:proofErr w:type="spellStart"/>
    <w:r w:rsidRPr="00FD41A6">
      <w:rPr>
        <w:rFonts w:ascii="Raleway" w:hAnsi="Raleway"/>
        <w:sz w:val="16"/>
        <w:szCs w:val="16"/>
      </w:rPr>
      <w:t>McGillin</w:t>
    </w:r>
    <w:proofErr w:type="spellEnd"/>
    <w:r w:rsidRPr="00FD41A6">
      <w:rPr>
        <w:rFonts w:ascii="Raleway" w:hAnsi="Raleway"/>
        <w:sz w:val="16"/>
        <w:szCs w:val="16"/>
      </w:rPr>
      <w:t>, CPNP, IBCLC</w:t>
    </w:r>
    <w:r w:rsidRPr="00FD41A6">
      <w:rPr>
        <w:rFonts w:ascii="Raleway" w:hAnsi="Raleway"/>
        <w:sz w:val="16"/>
        <w:szCs w:val="16"/>
      </w:rPr>
      <w:tab/>
      <w:t xml:space="preserve">   </w:t>
    </w:r>
    <w:r>
      <w:rPr>
        <w:rFonts w:ascii="Raleway" w:hAnsi="Raleway"/>
        <w:sz w:val="16"/>
        <w:szCs w:val="16"/>
      </w:rPr>
      <w:t xml:space="preserve"> </w:t>
    </w:r>
    <w:r w:rsidR="00A6628D">
      <w:rPr>
        <w:rFonts w:ascii="Raleway" w:hAnsi="Raleway"/>
        <w:sz w:val="16"/>
        <w:szCs w:val="16"/>
      </w:rPr>
      <w:tab/>
    </w:r>
    <w:r w:rsidRPr="00FD41A6">
      <w:rPr>
        <w:rFonts w:ascii="Raleway" w:hAnsi="Raleway"/>
        <w:sz w:val="16"/>
        <w:szCs w:val="16"/>
      </w:rPr>
      <w:t>Jenny Calhoun, CPNP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301799"/>
    <w:multiLevelType w:val="hybridMultilevel"/>
    <w:tmpl w:val="08B6A39E"/>
    <w:lvl w:ilvl="0" w:tplc="C2B29C9C">
      <w:numFmt w:val="bullet"/>
      <w:lvlText w:val="•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57F37"/>
    <w:multiLevelType w:val="hybridMultilevel"/>
    <w:tmpl w:val="B4164BB4"/>
    <w:lvl w:ilvl="0" w:tplc="C2B29C9C">
      <w:numFmt w:val="bullet"/>
      <w:lvlText w:val="•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FD19CD"/>
    <w:multiLevelType w:val="hybridMultilevel"/>
    <w:tmpl w:val="E9B0A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1A6"/>
    <w:rsid w:val="0004775B"/>
    <w:rsid w:val="00062717"/>
    <w:rsid w:val="000D2AD2"/>
    <w:rsid w:val="000D4478"/>
    <w:rsid w:val="001F6AA5"/>
    <w:rsid w:val="002B55B4"/>
    <w:rsid w:val="002E7071"/>
    <w:rsid w:val="00372D92"/>
    <w:rsid w:val="003862C9"/>
    <w:rsid w:val="00404715"/>
    <w:rsid w:val="00426CF4"/>
    <w:rsid w:val="006160AF"/>
    <w:rsid w:val="0064267A"/>
    <w:rsid w:val="00653831"/>
    <w:rsid w:val="00695E7F"/>
    <w:rsid w:val="006C7D01"/>
    <w:rsid w:val="006E2B1E"/>
    <w:rsid w:val="00762597"/>
    <w:rsid w:val="00785A41"/>
    <w:rsid w:val="007940E2"/>
    <w:rsid w:val="007E278F"/>
    <w:rsid w:val="007F09EC"/>
    <w:rsid w:val="00814F27"/>
    <w:rsid w:val="00877D6C"/>
    <w:rsid w:val="0094280F"/>
    <w:rsid w:val="009E27F0"/>
    <w:rsid w:val="009F1B8A"/>
    <w:rsid w:val="009F57B9"/>
    <w:rsid w:val="00A1782F"/>
    <w:rsid w:val="00A35DA7"/>
    <w:rsid w:val="00A65A7C"/>
    <w:rsid w:val="00A6628D"/>
    <w:rsid w:val="00A77570"/>
    <w:rsid w:val="00AB5264"/>
    <w:rsid w:val="00B25ECD"/>
    <w:rsid w:val="00B37F15"/>
    <w:rsid w:val="00B528BE"/>
    <w:rsid w:val="00B9515C"/>
    <w:rsid w:val="00C51DD8"/>
    <w:rsid w:val="00D040AD"/>
    <w:rsid w:val="00D474E0"/>
    <w:rsid w:val="00D54EC9"/>
    <w:rsid w:val="00D66E72"/>
    <w:rsid w:val="00DD2DE5"/>
    <w:rsid w:val="00DF396D"/>
    <w:rsid w:val="00E50CD3"/>
    <w:rsid w:val="00EE362A"/>
    <w:rsid w:val="00F3358E"/>
    <w:rsid w:val="00F75602"/>
    <w:rsid w:val="00FD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DD4FE6"/>
  <w15:chartTrackingRefBased/>
  <w15:docId w15:val="{0E310752-8A8C-4719-BEC9-BBD45ADD4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27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27F0"/>
  </w:style>
  <w:style w:type="paragraph" w:styleId="Footer">
    <w:name w:val="footer"/>
    <w:basedOn w:val="Normal"/>
    <w:link w:val="FooterChar"/>
    <w:uiPriority w:val="99"/>
    <w:unhideWhenUsed/>
    <w:rsid w:val="009E27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27F0"/>
  </w:style>
  <w:style w:type="paragraph" w:customStyle="1" w:styleId="BasicParagraph">
    <w:name w:val="[Basic Paragraph]"/>
    <w:basedOn w:val="Normal"/>
    <w:uiPriority w:val="99"/>
    <w:rsid w:val="009E27F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ListParagraph">
    <w:name w:val="List Paragraph"/>
    <w:basedOn w:val="Normal"/>
    <w:uiPriority w:val="34"/>
    <w:qFormat/>
    <w:rsid w:val="009428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5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USCDC3\801191453$\Downloads\ChristianaCare_Letterhead_Template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724D60701D249B6C43671FC538E78" ma:contentTypeVersion="14" ma:contentTypeDescription="Create a new document." ma:contentTypeScope="" ma:versionID="81ba8f7ec6a514df700f6391be698bed">
  <xsd:schema xmlns:xsd="http://www.w3.org/2001/XMLSchema" xmlns:xs="http://www.w3.org/2001/XMLSchema" xmlns:p="http://schemas.microsoft.com/office/2006/metadata/properties" xmlns:ns1="http://schemas.microsoft.com/sharepoint/v3" xmlns:ns2="f51c79f4-0ba9-4e30-acc1-bfd8d3a299d0" xmlns:ns3="b0eb2939-f0d1-485e-a4cd-5a5dd7099366" targetNamespace="http://schemas.microsoft.com/office/2006/metadata/properties" ma:root="true" ma:fieldsID="8f12cce3ae997b89f7357b68a824b9fb" ns1:_="" ns2:_="" ns3:_="">
    <xsd:import namespace="http://schemas.microsoft.com/sharepoint/v3"/>
    <xsd:import namespace="f51c79f4-0ba9-4e30-acc1-bfd8d3a299d0"/>
    <xsd:import namespace="b0eb2939-f0d1-485e-a4cd-5a5dd70993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c79f4-0ba9-4e30-acc1-bfd8d3a299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b2939-f0d1-485e-a4cd-5a5dd709936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2A411F-3AA5-45FB-9B22-35F6522401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20F23D-BC92-4B06-9EF5-C7257110B16A}">
  <ds:schemaRefs>
    <ds:schemaRef ds:uri="http://schemas.microsoft.com/sharepoint/v3"/>
    <ds:schemaRef ds:uri="http://schemas.microsoft.com/office/2006/metadata/properties"/>
    <ds:schemaRef ds:uri="http://schemas.openxmlformats.org/package/2006/metadata/core-properties"/>
    <ds:schemaRef ds:uri="f51c79f4-0ba9-4e30-acc1-bfd8d3a299d0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b0eb2939-f0d1-485e-a4cd-5a5dd709936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4E52968-3EE0-4F03-97E5-13F2C5FE1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51c79f4-0ba9-4e30-acc1-bfd8d3a299d0"/>
    <ds:schemaRef ds:uri="b0eb2939-f0d1-485e-a4cd-5a5dd70993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ChristianaCare_Letterhead_Template (4)</Template>
  <TotalTime>1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Abreu, Leandra</dc:creator>
  <cp:keywords/>
  <dc:description/>
  <cp:lastModifiedBy>Abreu, Leandra</cp:lastModifiedBy>
  <cp:revision>2</cp:revision>
  <cp:lastPrinted>2020-04-14T14:59:00Z</cp:lastPrinted>
  <dcterms:created xsi:type="dcterms:W3CDTF">2020-04-14T15:07:00Z</dcterms:created>
  <dcterms:modified xsi:type="dcterms:W3CDTF">2020-04-14T15:07:00Z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0x010100916724D60701D249B6C43671FC538E78</vt:lpwstr>
  </property>
</Properties>
</file>