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B9355" w14:textId="3B7EF02D" w:rsidR="005250BA" w:rsidRPr="005250BA" w:rsidRDefault="005250BA" w:rsidP="005F20B9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bookmarkStart w:id="0" w:name="_GoBack"/>
      <w:bookmarkEnd w:id="0"/>
      <w:r w:rsidRPr="005250BA">
        <w:rPr>
          <w:rFonts w:ascii="Raleway" w:hAnsi="Raleway" w:cs="Arial"/>
          <w:b/>
          <w:bCs/>
          <w:color w:val="3870B7"/>
          <w14:numForm w14:val="lining"/>
        </w:rPr>
        <w:t>Q</w:t>
      </w:r>
      <w:r w:rsidR="009F1B8A" w:rsidRPr="005250BA">
        <w:rPr>
          <w:rFonts w:ascii="Raleway" w:hAnsi="Raleway" w:cs="Arial"/>
          <w:b/>
          <w:bCs/>
          <w:color w:val="3870B7"/>
          <w14:numForm w14:val="lining"/>
        </w:rPr>
        <w:t xml:space="preserve">: </w:t>
      </w:r>
      <w:r w:rsidR="00E91281">
        <w:rPr>
          <w:rFonts w:ascii="Raleway" w:hAnsi="Raleway" w:cs="Arial"/>
          <w:b/>
          <w:bCs/>
          <w:color w:val="3870B7"/>
          <w14:numForm w14:val="lining"/>
        </w:rPr>
        <w:t xml:space="preserve">How can I get an appointment at the </w:t>
      </w:r>
      <w:r w:rsidR="0056489E">
        <w:rPr>
          <w:rFonts w:ascii="Raleway" w:hAnsi="Raleway" w:cs="Arial"/>
          <w:b/>
          <w:bCs/>
          <w:color w:val="3870B7"/>
          <w14:numForm w14:val="lining"/>
        </w:rPr>
        <w:t>I</w:t>
      </w:r>
      <w:r w:rsidR="00E91281">
        <w:rPr>
          <w:rFonts w:ascii="Raleway" w:hAnsi="Raleway" w:cs="Arial"/>
          <w:b/>
          <w:bCs/>
          <w:color w:val="3870B7"/>
          <w14:numForm w14:val="lining"/>
        </w:rPr>
        <w:t xml:space="preserve">nfusion </w:t>
      </w:r>
      <w:r w:rsidR="0056489E">
        <w:rPr>
          <w:rFonts w:ascii="Raleway" w:hAnsi="Raleway" w:cs="Arial"/>
          <w:b/>
          <w:bCs/>
          <w:color w:val="3870B7"/>
          <w14:numForm w14:val="lining"/>
        </w:rPr>
        <w:t>Center</w:t>
      </w:r>
      <w:r w:rsidR="00E91281">
        <w:rPr>
          <w:rFonts w:ascii="Raleway" w:hAnsi="Raleway" w:cs="Arial"/>
          <w:b/>
          <w:bCs/>
          <w:color w:val="3870B7"/>
          <w14:numForm w14:val="lining"/>
        </w:rPr>
        <w:t>?</w:t>
      </w:r>
    </w:p>
    <w:p w14:paraId="3ECFE0DF" w14:textId="77777777" w:rsidR="00E91281" w:rsidRPr="00E91281" w:rsidRDefault="00E91281" w:rsidP="00B97E4B">
      <w:pPr>
        <w:numPr>
          <w:ilvl w:val="0"/>
          <w:numId w:val="7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E91281">
        <w:rPr>
          <w:rFonts w:ascii="Raleway" w:hAnsi="Raleway" w:cs="Arial"/>
          <w:color w:val="58595B"/>
          <w:sz w:val="22"/>
          <w:szCs w:val="22"/>
          <w14:numForm w14:val="lining"/>
        </w:rPr>
        <w:t>Once your provider sends over a complete order as well as any needed insurance information/authorization, we will reach out to schedule your appointment</w:t>
      </w:r>
      <w:r w:rsidR="006163AD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47F29F4E" w14:textId="77777777" w:rsidR="00E91281" w:rsidRPr="00E91281" w:rsidRDefault="00E91281" w:rsidP="00B97E4B">
      <w:pPr>
        <w:numPr>
          <w:ilvl w:val="0"/>
          <w:numId w:val="7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E91281">
        <w:rPr>
          <w:rFonts w:ascii="Raleway" w:hAnsi="Raleway" w:cs="Arial"/>
          <w:color w:val="58595B"/>
          <w:sz w:val="22"/>
          <w:szCs w:val="22"/>
          <w14:numForm w14:val="lining"/>
        </w:rPr>
        <w:t xml:space="preserve">New orders are reviewed periodically throughout the day. If any clarification is needed, we will reach out to your provider. </w:t>
      </w:r>
    </w:p>
    <w:p w14:paraId="41D65A70" w14:textId="77777777" w:rsidR="00E91281" w:rsidRPr="00E91281" w:rsidRDefault="005250BA" w:rsidP="00E91281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E91281" w:rsidRPr="00E91281">
        <w:rPr>
          <w:rFonts w:ascii="Raleway" w:hAnsi="Raleway" w:cs="Arial"/>
          <w:b/>
          <w:bCs/>
          <w:color w:val="3870B7"/>
          <w14:numForm w14:val="lining"/>
        </w:rPr>
        <w:t>What are the hours of operation?</w:t>
      </w:r>
    </w:p>
    <w:p w14:paraId="57585221" w14:textId="77777777" w:rsidR="00E91281" w:rsidRPr="00B97E4B" w:rsidRDefault="00E91281" w:rsidP="00B97E4B">
      <w:pPr>
        <w:pStyle w:val="ListParagraph"/>
        <w:numPr>
          <w:ilvl w:val="0"/>
          <w:numId w:val="6"/>
        </w:numPr>
        <w:spacing w:after="180" w:line="264" w:lineRule="auto"/>
        <w:rPr>
          <w:rFonts w:ascii="Raleway" w:hAnsi="Raleway" w:cs="Arial"/>
          <w:color w:val="58595B"/>
          <w14:numForm w14:val="lining"/>
        </w:rPr>
      </w:pPr>
      <w:r w:rsidRPr="00B97E4B">
        <w:rPr>
          <w:rFonts w:ascii="Raleway" w:hAnsi="Raleway" w:cs="Arial"/>
          <w:color w:val="58595B"/>
          <w14:numForm w14:val="lining"/>
        </w:rPr>
        <w:t>We are open for appointments at Christiana from 730-330 Monday-Friday and Wilmington 8-3. *Hours may vary based on staffing/holidays.</w:t>
      </w:r>
    </w:p>
    <w:p w14:paraId="725394DA" w14:textId="77777777" w:rsidR="00E91281" w:rsidRPr="00E91281" w:rsidRDefault="00E91281" w:rsidP="00B97E4B">
      <w:pPr>
        <w:numPr>
          <w:ilvl w:val="1"/>
          <w:numId w:val="6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E91281">
        <w:rPr>
          <w:rFonts w:ascii="Raleway" w:hAnsi="Raleway" w:cs="Arial"/>
          <w:color w:val="58595B"/>
          <w:sz w:val="22"/>
          <w:szCs w:val="22"/>
          <w14:numForm w14:val="lining"/>
        </w:rPr>
        <w:t>Available appointment times will also vary based on the service you are receiving</w:t>
      </w:r>
      <w:r w:rsidR="006163AD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0B82595F" w14:textId="77777777" w:rsidR="00E91281" w:rsidRPr="00E91281" w:rsidRDefault="00E91281" w:rsidP="00B97E4B">
      <w:pPr>
        <w:numPr>
          <w:ilvl w:val="0"/>
          <w:numId w:val="6"/>
        </w:num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E91281">
        <w:rPr>
          <w:rFonts w:ascii="Raleway" w:hAnsi="Raleway" w:cs="Arial"/>
          <w:color w:val="58595B"/>
          <w:sz w:val="22"/>
          <w:szCs w:val="22"/>
          <w14:numForm w14:val="lining"/>
        </w:rPr>
        <w:t>We are only open on weekends for daily antibiotic patients</w:t>
      </w:r>
      <w:r w:rsidR="006163AD">
        <w:rPr>
          <w:rFonts w:ascii="Raleway" w:hAnsi="Raleway" w:cs="Arial"/>
          <w:color w:val="58595B"/>
          <w:sz w:val="22"/>
          <w:szCs w:val="22"/>
          <w14:numForm w14:val="lining"/>
        </w:rPr>
        <w:t>.</w:t>
      </w:r>
    </w:p>
    <w:p w14:paraId="22AB53D3" w14:textId="77777777" w:rsidR="00E91281" w:rsidRPr="00E91281" w:rsidRDefault="005250BA" w:rsidP="00E91281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E91281" w:rsidRPr="00E91281">
        <w:rPr>
          <w:rFonts w:ascii="Raleway" w:hAnsi="Raleway" w:cs="Arial"/>
          <w:b/>
          <w:bCs/>
          <w:color w:val="3870B7"/>
          <w14:numForm w14:val="lining"/>
        </w:rPr>
        <w:t>What should I bring to my appointment?</w:t>
      </w:r>
    </w:p>
    <w:p w14:paraId="21BB95FA" w14:textId="77777777" w:rsidR="00E91281" w:rsidRPr="006163AD" w:rsidRDefault="00E91281" w:rsidP="00E91281">
      <w:p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6163AD">
        <w:rPr>
          <w:rFonts w:ascii="Raleway" w:hAnsi="Raleway" w:cs="Arial"/>
          <w:color w:val="58595B"/>
          <w:sz w:val="22"/>
          <w:szCs w:val="22"/>
          <w14:numForm w14:val="lining"/>
        </w:rPr>
        <w:t>Please bring your photo ID and insurance information to every appointment.</w:t>
      </w:r>
    </w:p>
    <w:p w14:paraId="347566DF" w14:textId="77777777" w:rsidR="00E91281" w:rsidRPr="00E91281" w:rsidRDefault="005250BA" w:rsidP="00E91281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E91281" w:rsidRPr="00E91281">
        <w:rPr>
          <w:rFonts w:ascii="Raleway" w:hAnsi="Raleway" w:cs="Arial"/>
          <w:b/>
          <w:bCs/>
          <w:color w:val="3870B7"/>
          <w14:numForm w14:val="lining"/>
        </w:rPr>
        <w:t>Where is the Infusion Center?</w:t>
      </w:r>
    </w:p>
    <w:p w14:paraId="16F844B1" w14:textId="77777777" w:rsidR="00B97E4B" w:rsidRDefault="00B97E4B" w:rsidP="00B97E4B">
      <w:pPr>
        <w:pStyle w:val="ListParagraph"/>
        <w:numPr>
          <w:ilvl w:val="0"/>
          <w:numId w:val="5"/>
        </w:numPr>
        <w:spacing w:after="180" w:line="264" w:lineRule="auto"/>
        <w:rPr>
          <w:rFonts w:ascii="Raleway" w:hAnsi="Raleway" w:cs="Arial"/>
          <w:color w:val="58595B"/>
          <w14:numForm w14:val="lining"/>
        </w:rPr>
      </w:pPr>
      <w:r w:rsidRPr="00B97E4B">
        <w:rPr>
          <w:rFonts w:ascii="Raleway" w:hAnsi="Raleway" w:cs="Arial"/>
          <w:color w:val="58595B"/>
          <w14:numForm w14:val="lining"/>
        </w:rPr>
        <w:t>At Christiana, we are in room R110 at the main hospital. Enter the building through the main entrance and the information desk will direct you where to go.</w:t>
      </w:r>
    </w:p>
    <w:p w14:paraId="4D6FFF4F" w14:textId="77777777" w:rsidR="006163AD" w:rsidRPr="00B97E4B" w:rsidRDefault="006163AD" w:rsidP="006163AD">
      <w:pPr>
        <w:pStyle w:val="ListParagraph"/>
        <w:spacing w:after="180" w:line="264" w:lineRule="auto"/>
        <w:rPr>
          <w:rFonts w:ascii="Raleway" w:hAnsi="Raleway" w:cs="Arial"/>
          <w:color w:val="58595B"/>
          <w14:numForm w14:val="lining"/>
        </w:rPr>
      </w:pPr>
    </w:p>
    <w:p w14:paraId="5CA25EB3" w14:textId="77777777" w:rsidR="00B97E4B" w:rsidRPr="00B97E4B" w:rsidRDefault="00B97E4B" w:rsidP="00B97E4B">
      <w:pPr>
        <w:pStyle w:val="ListParagraph"/>
        <w:numPr>
          <w:ilvl w:val="0"/>
          <w:numId w:val="5"/>
        </w:numPr>
        <w:spacing w:after="180" w:line="264" w:lineRule="auto"/>
        <w:rPr>
          <w:rFonts w:ascii="Raleway" w:hAnsi="Raleway" w:cs="Arial"/>
          <w:color w:val="58595B"/>
          <w14:numForm w14:val="lining"/>
        </w:rPr>
      </w:pPr>
      <w:r w:rsidRPr="00B97E4B">
        <w:rPr>
          <w:rFonts w:ascii="Raleway" w:hAnsi="Raleway" w:cs="Arial"/>
          <w:color w:val="58595B"/>
          <w14:numForm w14:val="lining"/>
        </w:rPr>
        <w:t>At Wilmington, we are in the Gateway Building room 5E56. Enter the building through the main entrance and the information desk will direct you where to go.</w:t>
      </w:r>
    </w:p>
    <w:p w14:paraId="5C17F389" w14:textId="77777777" w:rsidR="00B97E4B" w:rsidRPr="00B97E4B" w:rsidRDefault="005250BA" w:rsidP="00B97E4B">
      <w:pPr>
        <w:spacing w:after="180" w:line="264" w:lineRule="auto"/>
        <w:rPr>
          <w:rFonts w:ascii="Raleway" w:hAnsi="Raleway" w:cs="Arial"/>
          <w:b/>
          <w:bCs/>
          <w:color w:val="3870B7"/>
          <w14:numForm w14:val="lining"/>
        </w:rPr>
      </w:pPr>
      <w:r w:rsidRPr="005250BA">
        <w:rPr>
          <w:rFonts w:ascii="Raleway" w:hAnsi="Raleway" w:cs="Arial"/>
          <w:b/>
          <w:bCs/>
          <w:color w:val="3870B7"/>
          <w14:numForm w14:val="lining"/>
        </w:rPr>
        <w:t xml:space="preserve">Q: </w:t>
      </w:r>
      <w:r w:rsidR="00B97E4B" w:rsidRPr="00B97E4B">
        <w:rPr>
          <w:rFonts w:ascii="Raleway" w:hAnsi="Raleway" w:cs="Arial"/>
          <w:b/>
          <w:bCs/>
          <w:color w:val="3870B7"/>
          <w14:numForm w14:val="lining"/>
        </w:rPr>
        <w:t>Can I bring my child/dependent to my appointment?</w:t>
      </w:r>
    </w:p>
    <w:p w14:paraId="1DE6A7F0" w14:textId="77777777" w:rsidR="00B97E4B" w:rsidRPr="00B97E4B" w:rsidRDefault="00B97E4B" w:rsidP="00B97E4B">
      <w:p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  <w:r w:rsidRPr="00B97E4B">
        <w:rPr>
          <w:rFonts w:ascii="Raleway" w:hAnsi="Raleway" w:cs="Arial"/>
          <w:color w:val="58595B"/>
          <w:sz w:val="22"/>
          <w:szCs w:val="22"/>
          <w14:numForm w14:val="lining"/>
        </w:rPr>
        <w:t>Patients are not permitted to bring children/dependents under 16 years of age while they are undergoing treatment.</w:t>
      </w:r>
    </w:p>
    <w:p w14:paraId="34C55B82" w14:textId="77777777" w:rsidR="00B97E4B" w:rsidRPr="00B97E4B" w:rsidRDefault="00B97E4B" w:rsidP="00B97E4B">
      <w:pPr>
        <w:rPr>
          <w:rFonts w:ascii="Raleway" w:hAnsi="Raleway"/>
          <w:b/>
          <w:bCs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B97E4B">
        <w:rPr>
          <w:rFonts w:ascii="Raleway" w:hAnsi="Raleway"/>
          <w:b/>
          <w:bCs/>
          <w:color w:val="4472C4" w:themeColor="accent1"/>
        </w:rPr>
        <w:t>Can I bring a support person to my appointment?</w:t>
      </w:r>
    </w:p>
    <w:p w14:paraId="12546258" w14:textId="77777777" w:rsidR="00B97E4B" w:rsidRDefault="00B97E4B" w:rsidP="00B97E4B">
      <w:pPr>
        <w:rPr>
          <w:rFonts w:ascii="Raleway" w:hAnsi="Raleway"/>
        </w:rPr>
      </w:pPr>
    </w:p>
    <w:p w14:paraId="4A4D94D2" w14:textId="77777777" w:rsidR="00B97E4B" w:rsidRPr="006163AD" w:rsidRDefault="006163AD" w:rsidP="00B97E4B">
      <w:pPr>
        <w:rPr>
          <w:rFonts w:ascii="Raleway" w:hAnsi="Raleway"/>
          <w:sz w:val="22"/>
          <w:szCs w:val="22"/>
        </w:rPr>
      </w:pPr>
      <w:r w:rsidRPr="006163AD">
        <w:rPr>
          <w:rFonts w:ascii="Raleway" w:hAnsi="Raleway"/>
          <w:sz w:val="22"/>
          <w:szCs w:val="22"/>
        </w:rPr>
        <w:t>Yes,</w:t>
      </w:r>
      <w:r w:rsidR="00B97E4B" w:rsidRPr="006163AD">
        <w:rPr>
          <w:rFonts w:ascii="Raleway" w:hAnsi="Raleway"/>
          <w:sz w:val="22"/>
          <w:szCs w:val="22"/>
        </w:rPr>
        <w:t xml:space="preserve"> one support person is allowed with you in the Infusion Center.</w:t>
      </w:r>
    </w:p>
    <w:p w14:paraId="1D5327BD" w14:textId="77777777" w:rsidR="00B97E4B" w:rsidRDefault="00B97E4B" w:rsidP="00B97E4B">
      <w:pPr>
        <w:rPr>
          <w:rFonts w:ascii="Raleway" w:hAnsi="Raleway"/>
        </w:rPr>
      </w:pPr>
    </w:p>
    <w:p w14:paraId="1A284345" w14:textId="77777777" w:rsidR="00B97E4B" w:rsidRPr="00B97E4B" w:rsidRDefault="00B97E4B" w:rsidP="00B97E4B">
      <w:pPr>
        <w:rPr>
          <w:rFonts w:ascii="Raleway" w:hAnsi="Raleway"/>
          <w:b/>
          <w:bCs/>
          <w:color w:val="4472C4" w:themeColor="accent1"/>
        </w:rPr>
      </w:pPr>
      <w:r w:rsidRPr="00B97E4B">
        <w:rPr>
          <w:rFonts w:ascii="Raleway" w:hAnsi="Raleway"/>
          <w:b/>
          <w:bCs/>
          <w:color w:val="4472C4" w:themeColor="accent1"/>
        </w:rPr>
        <w:t>Q: Is WIFI available?</w:t>
      </w:r>
    </w:p>
    <w:p w14:paraId="15A97E18" w14:textId="77777777" w:rsidR="00B97E4B" w:rsidRDefault="00B97E4B" w:rsidP="00B97E4B">
      <w:pPr>
        <w:rPr>
          <w:rFonts w:ascii="Raleway" w:hAnsi="Raleway"/>
        </w:rPr>
      </w:pPr>
    </w:p>
    <w:p w14:paraId="225711E6" w14:textId="77777777" w:rsidR="00B97E4B" w:rsidRPr="006163AD" w:rsidRDefault="00B97E4B" w:rsidP="00B97E4B">
      <w:pPr>
        <w:rPr>
          <w:rFonts w:ascii="Raleway" w:hAnsi="Raleway"/>
          <w:sz w:val="22"/>
          <w:szCs w:val="22"/>
        </w:rPr>
      </w:pPr>
      <w:r w:rsidRPr="006163AD">
        <w:rPr>
          <w:rFonts w:ascii="Raleway" w:hAnsi="Raleway"/>
          <w:sz w:val="22"/>
          <w:szCs w:val="22"/>
        </w:rPr>
        <w:t>Yes, ChristianaCare provides free WIFI</w:t>
      </w:r>
      <w:r w:rsidR="006163AD">
        <w:rPr>
          <w:rFonts w:ascii="Raleway" w:hAnsi="Raleway"/>
          <w:sz w:val="22"/>
          <w:szCs w:val="22"/>
        </w:rPr>
        <w:t>.</w:t>
      </w:r>
    </w:p>
    <w:p w14:paraId="01565A5B" w14:textId="77777777" w:rsidR="00B97E4B" w:rsidRDefault="00B97E4B" w:rsidP="00B97E4B">
      <w:pPr>
        <w:rPr>
          <w:rFonts w:ascii="Raleway" w:hAnsi="Raleway"/>
          <w:b/>
          <w:bCs/>
          <w:color w:val="4472C4" w:themeColor="accent1"/>
        </w:rPr>
      </w:pPr>
    </w:p>
    <w:p w14:paraId="68D51891" w14:textId="77777777" w:rsidR="00B97E4B" w:rsidRPr="00B97E4B" w:rsidRDefault="00B97E4B" w:rsidP="00B97E4B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B97E4B">
        <w:rPr>
          <w:rFonts w:ascii="Raleway" w:hAnsi="Raleway"/>
          <w:b/>
          <w:bCs/>
          <w:color w:val="4472C4" w:themeColor="accent1"/>
        </w:rPr>
        <w:t>Are food/drink provided?</w:t>
      </w:r>
    </w:p>
    <w:p w14:paraId="521C65C4" w14:textId="77777777" w:rsidR="00B97E4B" w:rsidRDefault="00B97E4B" w:rsidP="00B97E4B">
      <w:pPr>
        <w:rPr>
          <w:rFonts w:ascii="Raleway" w:hAnsi="Raleway"/>
        </w:rPr>
      </w:pPr>
    </w:p>
    <w:p w14:paraId="2678F582" w14:textId="77777777" w:rsidR="00B97E4B" w:rsidRPr="006163AD" w:rsidRDefault="00B97E4B" w:rsidP="00B97E4B">
      <w:pPr>
        <w:rPr>
          <w:rFonts w:ascii="Raleway" w:hAnsi="Raleway"/>
          <w:sz w:val="22"/>
          <w:szCs w:val="22"/>
        </w:rPr>
      </w:pPr>
      <w:r w:rsidRPr="006163AD">
        <w:rPr>
          <w:rFonts w:ascii="Raleway" w:hAnsi="Raleway"/>
          <w:sz w:val="22"/>
          <w:szCs w:val="22"/>
        </w:rPr>
        <w:lastRenderedPageBreak/>
        <w:t>We have light snacks available as well as beverages. You are welcome to bring your own food/drink to your appointment.</w:t>
      </w:r>
    </w:p>
    <w:p w14:paraId="096F45E2" w14:textId="77777777" w:rsidR="00B97E4B" w:rsidRPr="00B97E4B" w:rsidRDefault="00B97E4B" w:rsidP="00B97E4B">
      <w:pPr>
        <w:rPr>
          <w:rFonts w:ascii="Raleway" w:hAnsi="Raleway"/>
        </w:rPr>
      </w:pPr>
    </w:p>
    <w:p w14:paraId="0CD8B7C9" w14:textId="77777777" w:rsidR="00B97E4B" w:rsidRDefault="00B97E4B" w:rsidP="00B97E4B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B97E4B">
        <w:rPr>
          <w:rFonts w:ascii="Raleway" w:hAnsi="Raleway"/>
          <w:b/>
          <w:bCs/>
          <w:color w:val="4472C4" w:themeColor="accent1"/>
        </w:rPr>
        <w:t>Can I schedule my appointment at either campus?</w:t>
      </w:r>
    </w:p>
    <w:p w14:paraId="710F54D6" w14:textId="77777777" w:rsidR="00B97E4B" w:rsidRPr="00B97E4B" w:rsidRDefault="00B97E4B" w:rsidP="00B97E4B">
      <w:pPr>
        <w:rPr>
          <w:rFonts w:ascii="Raleway" w:hAnsi="Raleway"/>
          <w:b/>
          <w:bCs/>
          <w:color w:val="4472C4" w:themeColor="accent1"/>
        </w:rPr>
      </w:pPr>
    </w:p>
    <w:p w14:paraId="74368622" w14:textId="77777777" w:rsidR="00B97E4B" w:rsidRPr="006163AD" w:rsidRDefault="00B97E4B" w:rsidP="00B97E4B">
      <w:pPr>
        <w:rPr>
          <w:rFonts w:ascii="Raleway" w:hAnsi="Raleway"/>
          <w:sz w:val="22"/>
          <w:szCs w:val="22"/>
        </w:rPr>
      </w:pPr>
      <w:r w:rsidRPr="006163AD">
        <w:rPr>
          <w:rFonts w:ascii="Raleway" w:hAnsi="Raleway"/>
          <w:sz w:val="22"/>
          <w:szCs w:val="22"/>
        </w:rPr>
        <w:t>Yes, however services offered at Wilmington Hospital are slightly limited.</w:t>
      </w:r>
    </w:p>
    <w:p w14:paraId="6AC4B1DF" w14:textId="77777777" w:rsidR="00B97E4B" w:rsidRPr="006163AD" w:rsidRDefault="00B97E4B" w:rsidP="00B97E4B">
      <w:pPr>
        <w:pStyle w:val="ListParagraph"/>
        <w:numPr>
          <w:ilvl w:val="0"/>
          <w:numId w:val="8"/>
        </w:numPr>
        <w:rPr>
          <w:rFonts w:ascii="Raleway" w:hAnsi="Raleway"/>
        </w:rPr>
      </w:pPr>
      <w:r w:rsidRPr="006163AD">
        <w:rPr>
          <w:rFonts w:ascii="Raleway" w:hAnsi="Raleway"/>
        </w:rPr>
        <w:t>To be scheduled at Wilmington patients must be ambulatory.</w:t>
      </w:r>
    </w:p>
    <w:p w14:paraId="16E8AB08" w14:textId="77777777" w:rsidR="00B97E4B" w:rsidRPr="006163AD" w:rsidRDefault="00B97E4B" w:rsidP="00B97E4B">
      <w:pPr>
        <w:pStyle w:val="ListParagraph"/>
        <w:numPr>
          <w:ilvl w:val="0"/>
          <w:numId w:val="8"/>
        </w:numPr>
        <w:rPr>
          <w:rFonts w:ascii="Raleway" w:hAnsi="Raleway"/>
        </w:rPr>
      </w:pPr>
      <w:r w:rsidRPr="006163AD">
        <w:rPr>
          <w:rFonts w:ascii="Raleway" w:hAnsi="Raleway"/>
        </w:rPr>
        <w:t>Please inquire when you schedule about appointment opportunities.</w:t>
      </w:r>
    </w:p>
    <w:p w14:paraId="76F5FE7C" w14:textId="77777777" w:rsidR="00B97E4B" w:rsidRDefault="00B97E4B" w:rsidP="00B97E4B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B97E4B">
        <w:rPr>
          <w:rFonts w:ascii="Raleway" w:hAnsi="Raleway"/>
          <w:b/>
          <w:bCs/>
          <w:color w:val="4472C4" w:themeColor="accent1"/>
        </w:rPr>
        <w:t>Are work notes provided?</w:t>
      </w:r>
    </w:p>
    <w:p w14:paraId="5630DE2C" w14:textId="77777777" w:rsidR="00B97E4B" w:rsidRPr="00B97E4B" w:rsidRDefault="00B97E4B" w:rsidP="00B97E4B">
      <w:pPr>
        <w:rPr>
          <w:rFonts w:ascii="Raleway" w:hAnsi="Raleway"/>
          <w:b/>
          <w:bCs/>
          <w:color w:val="4472C4" w:themeColor="accent1"/>
        </w:rPr>
      </w:pPr>
    </w:p>
    <w:p w14:paraId="2BC81308" w14:textId="77777777" w:rsidR="00B97E4B" w:rsidRPr="006163AD" w:rsidRDefault="00B97E4B" w:rsidP="00B97E4B">
      <w:pPr>
        <w:rPr>
          <w:rFonts w:ascii="Raleway" w:hAnsi="Raleway"/>
          <w:sz w:val="22"/>
          <w:szCs w:val="22"/>
        </w:rPr>
      </w:pPr>
      <w:r w:rsidRPr="006163AD">
        <w:rPr>
          <w:rFonts w:ascii="Raleway" w:hAnsi="Raleway"/>
          <w:sz w:val="22"/>
          <w:szCs w:val="22"/>
        </w:rPr>
        <w:t>Work notes for patients are available upon request.</w:t>
      </w:r>
    </w:p>
    <w:p w14:paraId="358ED39A" w14:textId="2E231E39" w:rsidR="00355F11" w:rsidRDefault="00355F11" w:rsidP="00B97E4B">
      <w:p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</w:p>
    <w:p w14:paraId="4CBCA257" w14:textId="1104B7C1" w:rsidR="004C3F01" w:rsidRPr="00AB0289" w:rsidRDefault="004C3F01" w:rsidP="004C3F01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>Q: Where can I find information on the</w:t>
      </w:r>
      <w:r w:rsidRPr="00AB0289">
        <w:rPr>
          <w:rFonts w:ascii="Raleway" w:hAnsi="Raleway"/>
          <w:b/>
          <w:bCs/>
          <w:color w:val="4472C4" w:themeColor="accent1"/>
        </w:rPr>
        <w:t xml:space="preserve"> new COVID-19 Monoclonal Antibodies?</w:t>
      </w:r>
    </w:p>
    <w:p w14:paraId="7BACC78E" w14:textId="77777777" w:rsidR="004C3F01" w:rsidRDefault="004C3F01" w:rsidP="004C3F01">
      <w:pPr>
        <w:rPr>
          <w:rFonts w:ascii="Raleway" w:hAnsi="Raleway"/>
        </w:rPr>
      </w:pPr>
    </w:p>
    <w:p w14:paraId="2E709EA1" w14:textId="77777777" w:rsidR="004C3F01" w:rsidRPr="00AB0289" w:rsidRDefault="004C3F01" w:rsidP="004C3F01">
      <w:pPr>
        <w:rPr>
          <w:rFonts w:ascii="Raleway" w:hAnsi="Raleway"/>
          <w:sz w:val="22"/>
          <w:szCs w:val="22"/>
        </w:rPr>
      </w:pPr>
      <w:r w:rsidRPr="00AB0289">
        <w:rPr>
          <w:rFonts w:ascii="Raleway" w:hAnsi="Raleway"/>
          <w:sz w:val="22"/>
          <w:szCs w:val="22"/>
        </w:rPr>
        <w:t>Please call</w:t>
      </w:r>
      <w:r>
        <w:rPr>
          <w:rFonts w:ascii="Raleway" w:hAnsi="Raleway"/>
          <w:sz w:val="22"/>
          <w:szCs w:val="22"/>
        </w:rPr>
        <w:t xml:space="preserve"> </w:t>
      </w:r>
      <w:r w:rsidRPr="00AB0289">
        <w:rPr>
          <w:rFonts w:ascii="Raleway" w:hAnsi="Raleway"/>
          <w:sz w:val="22"/>
          <w:szCs w:val="22"/>
        </w:rPr>
        <w:t>302-428-2121 for any questions relating to referral</w:t>
      </w:r>
      <w:r>
        <w:rPr>
          <w:rFonts w:ascii="Raleway" w:hAnsi="Raleway"/>
          <w:sz w:val="22"/>
          <w:szCs w:val="22"/>
        </w:rPr>
        <w:t>s</w:t>
      </w:r>
      <w:r w:rsidRPr="00AB0289">
        <w:rPr>
          <w:rFonts w:ascii="Raleway" w:hAnsi="Raleway"/>
          <w:sz w:val="22"/>
          <w:szCs w:val="22"/>
        </w:rPr>
        <w:t xml:space="preserve"> of </w:t>
      </w:r>
      <w:proofErr w:type="spellStart"/>
      <w:r w:rsidRPr="00AB0289">
        <w:rPr>
          <w:rFonts w:ascii="Raleway" w:hAnsi="Raleway"/>
          <w:sz w:val="22"/>
          <w:szCs w:val="22"/>
        </w:rPr>
        <w:t>bamlanivimab</w:t>
      </w:r>
      <w:proofErr w:type="spellEnd"/>
      <w:r w:rsidRPr="00AB0289">
        <w:rPr>
          <w:rFonts w:ascii="Raleway" w:hAnsi="Raleway"/>
          <w:sz w:val="22"/>
          <w:szCs w:val="22"/>
        </w:rPr>
        <w:t xml:space="preserve"> or </w:t>
      </w:r>
      <w:proofErr w:type="spellStart"/>
      <w:r w:rsidRPr="00AB0289">
        <w:rPr>
          <w:rFonts w:ascii="Raleway" w:hAnsi="Raleway"/>
          <w:sz w:val="22"/>
          <w:szCs w:val="22"/>
        </w:rPr>
        <w:t>casirivimab</w:t>
      </w:r>
      <w:proofErr w:type="spellEnd"/>
      <w:r w:rsidRPr="00AB0289">
        <w:rPr>
          <w:rFonts w:ascii="Raleway" w:hAnsi="Raleway"/>
          <w:sz w:val="22"/>
          <w:szCs w:val="22"/>
        </w:rPr>
        <w:t>/</w:t>
      </w:r>
      <w:proofErr w:type="spellStart"/>
      <w:r w:rsidRPr="00AB0289">
        <w:rPr>
          <w:rFonts w:ascii="Raleway" w:hAnsi="Raleway"/>
          <w:sz w:val="22"/>
          <w:szCs w:val="22"/>
        </w:rPr>
        <w:t>imdevimab</w:t>
      </w:r>
      <w:proofErr w:type="spellEnd"/>
      <w:r>
        <w:rPr>
          <w:rFonts w:ascii="Raleway" w:hAnsi="Raleway"/>
          <w:sz w:val="22"/>
          <w:szCs w:val="22"/>
        </w:rPr>
        <w:t>.</w:t>
      </w:r>
    </w:p>
    <w:p w14:paraId="31824CB3" w14:textId="77777777" w:rsidR="004C3F01" w:rsidRDefault="004C3F01" w:rsidP="004C3F01">
      <w:pPr>
        <w:rPr>
          <w:rFonts w:ascii="Raleway" w:hAnsi="Raleway"/>
        </w:rPr>
      </w:pPr>
    </w:p>
    <w:p w14:paraId="6EC52A11" w14:textId="77777777" w:rsidR="004C3F01" w:rsidRDefault="004C3F01" w:rsidP="004C3F01">
      <w:pPr>
        <w:rPr>
          <w:rFonts w:ascii="Raleway" w:hAnsi="Raleway"/>
          <w:b/>
          <w:bCs/>
          <w:color w:val="4472C4" w:themeColor="accent1"/>
        </w:rPr>
      </w:pPr>
      <w:r>
        <w:rPr>
          <w:rFonts w:ascii="Raleway" w:hAnsi="Raleway"/>
          <w:b/>
          <w:bCs/>
          <w:color w:val="4472C4" w:themeColor="accent1"/>
        </w:rPr>
        <w:t xml:space="preserve">Q: </w:t>
      </w:r>
      <w:r w:rsidRPr="00AB0289">
        <w:rPr>
          <w:rFonts w:ascii="Raleway" w:hAnsi="Raleway"/>
          <w:b/>
          <w:bCs/>
          <w:color w:val="4472C4" w:themeColor="accent1"/>
        </w:rPr>
        <w:t>What COVID precautions are being taken?</w:t>
      </w:r>
    </w:p>
    <w:p w14:paraId="1CEBD37A" w14:textId="77777777" w:rsidR="004C3F01" w:rsidRPr="00AB0289" w:rsidRDefault="004C3F01" w:rsidP="004C3F01">
      <w:pPr>
        <w:rPr>
          <w:rFonts w:ascii="Raleway" w:hAnsi="Raleway"/>
          <w:sz w:val="22"/>
          <w:szCs w:val="22"/>
        </w:rPr>
      </w:pPr>
    </w:p>
    <w:p w14:paraId="1E1CA831" w14:textId="77777777" w:rsidR="004C3F01" w:rsidRPr="00AB0289" w:rsidRDefault="004C3F01" w:rsidP="004C3F01">
      <w:pPr>
        <w:rPr>
          <w:rFonts w:ascii="Raleway" w:hAnsi="Raleway"/>
          <w:sz w:val="22"/>
          <w:szCs w:val="22"/>
        </w:rPr>
      </w:pPr>
      <w:r w:rsidRPr="00AB0289">
        <w:rPr>
          <w:rFonts w:ascii="Raleway" w:hAnsi="Raleway"/>
          <w:sz w:val="22"/>
          <w:szCs w:val="22"/>
        </w:rPr>
        <w:t xml:space="preserve">Please see the ChristianaCare COVID19 site for the most up to date information, </w:t>
      </w:r>
      <w:hyperlink r:id="rId11" w:history="1">
        <w:r w:rsidRPr="00AB0289">
          <w:rPr>
            <w:rStyle w:val="Hyperlink"/>
            <w:rFonts w:ascii="Raleway" w:hAnsi="Raleway"/>
            <w:sz w:val="22"/>
            <w:szCs w:val="22"/>
          </w:rPr>
          <w:t>https://christianacare.org/coronavirus/</w:t>
        </w:r>
      </w:hyperlink>
    </w:p>
    <w:p w14:paraId="144B4F0B" w14:textId="77777777" w:rsidR="004C3F01" w:rsidRPr="005F20B9" w:rsidRDefault="004C3F01" w:rsidP="00B97E4B">
      <w:pPr>
        <w:spacing w:after="180" w:line="264" w:lineRule="auto"/>
        <w:rPr>
          <w:rFonts w:ascii="Raleway" w:hAnsi="Raleway" w:cs="Arial"/>
          <w:color w:val="58595B"/>
          <w:sz w:val="22"/>
          <w:szCs w:val="22"/>
          <w14:numForm w14:val="lining"/>
        </w:rPr>
      </w:pPr>
    </w:p>
    <w:sectPr w:rsidR="004C3F01" w:rsidRPr="005F20B9" w:rsidSect="009A0C65">
      <w:headerReference w:type="first" r:id="rId12"/>
      <w:footerReference w:type="first" r:id="rId13"/>
      <w:pgSz w:w="12240" w:h="15840" w:code="1"/>
      <w:pgMar w:top="1728" w:right="1440" w:bottom="1728" w:left="1440" w:header="576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D6C12" w14:textId="77777777" w:rsidR="00E91281" w:rsidRDefault="00E91281" w:rsidP="009E27F0">
      <w:r>
        <w:separator/>
      </w:r>
    </w:p>
  </w:endnote>
  <w:endnote w:type="continuationSeparator" w:id="0">
    <w:p w14:paraId="2C35156C" w14:textId="77777777" w:rsidR="00E91281" w:rsidRDefault="00E91281" w:rsidP="009E27F0">
      <w:r>
        <w:continuationSeparator/>
      </w:r>
    </w:p>
  </w:endnote>
  <w:endnote w:type="continuationNotice" w:id="1">
    <w:p w14:paraId="52630C21" w14:textId="77777777" w:rsidR="00E91281" w:rsidRDefault="00E912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81F3F79-9B9D-4AAF-BF24-AB100036860D}"/>
    <w:embedBold r:id="rId2" w:fontKey="{7BECFD60-54AC-4225-8D02-911CBB407F3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  <w:embedRegular r:id="rId3" w:fontKey="{45E85AA0-BAB5-4574-A169-68C883E89760}"/>
    <w:embedBold r:id="rId4" w:fontKey="{78879506-E177-4A96-A3FB-57CB793507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SemiBold">
    <w:altName w:val="Trebuchet MS"/>
    <w:panose1 w:val="020B0703030101060003"/>
    <w:charset w:val="00"/>
    <w:family w:val="swiss"/>
    <w:pitch w:val="variable"/>
    <w:sig w:usb0="A00002FF" w:usb1="5000205B" w:usb2="00000000" w:usb3="00000000" w:csb0="00000097" w:csb1="00000000"/>
    <w:embedRegular r:id="rId5" w:fontKey="{2AB2EC56-0A82-41AD-B981-F24FD4695E11}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  <w:embedRegular r:id="rId6" w:fontKey="{8422508E-7FEE-49E4-9376-BD6525163C3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980C4EB-9CD1-4670-9312-79A0AD93E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838" w:type="dxa"/>
      <w:jc w:val="center"/>
      <w:tblLook w:val="04A0" w:firstRow="1" w:lastRow="0" w:firstColumn="1" w:lastColumn="0" w:noHBand="0" w:noVBand="1"/>
    </w:tblPr>
    <w:tblGrid>
      <w:gridCol w:w="1160"/>
      <w:gridCol w:w="3589"/>
      <w:gridCol w:w="712"/>
      <w:gridCol w:w="5377"/>
    </w:tblGrid>
    <w:tr w:rsidR="00355F11" w:rsidRPr="0061284D" w14:paraId="66C70D82" w14:textId="77777777" w:rsidTr="00DA5D3D">
      <w:trPr>
        <w:trHeight w:val="372"/>
        <w:jc w:val="center"/>
      </w:trPr>
      <w:tc>
        <w:tcPr>
          <w:tcW w:w="1160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436E2014" w14:textId="77777777" w:rsidR="00355F11" w:rsidRPr="006E7637" w:rsidRDefault="00355F11" w:rsidP="00355F11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E7637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Author</w:t>
          </w:r>
        </w:p>
      </w:tc>
      <w:tc>
        <w:tcPr>
          <w:tcW w:w="9678" w:type="dxa"/>
          <w:gridSpan w:val="3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72D16971" w14:textId="77777777" w:rsidR="00355F11" w:rsidRPr="00E61BBA" w:rsidRDefault="00B97E4B" w:rsidP="00355F11">
          <w:pP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</w:pPr>
          <w: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  <w:t>Rachael DiMeo</w:t>
          </w:r>
        </w:p>
      </w:tc>
    </w:tr>
    <w:tr w:rsidR="009A0C65" w:rsidRPr="0061284D" w14:paraId="0E64C2F9" w14:textId="77777777" w:rsidTr="009A0C65">
      <w:trPr>
        <w:trHeight w:val="372"/>
        <w:jc w:val="center"/>
      </w:trPr>
      <w:tc>
        <w:tcPr>
          <w:tcW w:w="1160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7D5E1EFF" w14:textId="77777777" w:rsidR="009A0C65" w:rsidRPr="0061284D" w:rsidRDefault="009A0C65" w:rsidP="009A0C65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1284D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Date</w:t>
          </w:r>
        </w:p>
      </w:tc>
      <w:sdt>
        <w:sdtPr>
          <w:rPr>
            <w:rFonts w:ascii="Raleway" w:hAnsi="Raleway" w:cs="Arial"/>
            <w:color w:val="58595B"/>
            <w:sz w:val="20"/>
            <w:szCs w:val="22"/>
            <w14:numForm w14:val="lining"/>
          </w:rPr>
          <w:id w:val="-1734605605"/>
          <w:date w:fullDate="2021-01-2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3589" w:type="dxa"/>
              <w:tcBorders>
                <w:top w:val="single" w:sz="2" w:space="0" w:color="7C7E80"/>
                <w:left w:val="single" w:sz="2" w:space="0" w:color="7C7E80"/>
                <w:bottom w:val="single" w:sz="2" w:space="0" w:color="7C7E80"/>
                <w:right w:val="single" w:sz="2" w:space="0" w:color="7C7E80"/>
              </w:tcBorders>
              <w:tcMar>
                <w:top w:w="29" w:type="dxa"/>
                <w:left w:w="115" w:type="dxa"/>
                <w:bottom w:w="29" w:type="dxa"/>
                <w:right w:w="115" w:type="dxa"/>
              </w:tcMar>
              <w:vAlign w:val="center"/>
            </w:tcPr>
            <w:p w14:paraId="1ED8169F" w14:textId="77777777" w:rsidR="009A0C65" w:rsidRPr="0061284D" w:rsidRDefault="00B97E4B" w:rsidP="009A0C65">
              <w:pPr>
                <w:rPr>
                  <w:rFonts w:ascii="Raleway" w:hAnsi="Raleway" w:cs="Arial"/>
                  <w:color w:val="58595B"/>
                  <w:sz w:val="20"/>
                  <w:szCs w:val="22"/>
                  <w14:numForm w14:val="lining"/>
                </w:rPr>
              </w:pPr>
              <w:r>
                <w:rPr>
                  <w:rFonts w:ascii="Raleway" w:hAnsi="Raleway" w:cs="Arial"/>
                  <w:color w:val="58595B"/>
                  <w:sz w:val="20"/>
                  <w:szCs w:val="22"/>
                  <w14:numForm w14:val="lining"/>
                </w:rPr>
                <w:t>1/20/2021</w:t>
              </w:r>
            </w:p>
          </w:tc>
        </w:sdtContent>
      </w:sdt>
      <w:tc>
        <w:tcPr>
          <w:tcW w:w="712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62E8A082" w14:textId="77777777" w:rsidR="009A0C65" w:rsidRPr="0061284D" w:rsidRDefault="009A0C65" w:rsidP="009A0C65">
          <w:pPr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</w:pPr>
          <w:r w:rsidRPr="0061284D">
            <w:rPr>
              <w:rFonts w:ascii="Raleway SemiBold" w:hAnsi="Raleway SemiBold" w:cs="Arial"/>
              <w:color w:val="58595B"/>
              <w:sz w:val="20"/>
              <w:szCs w:val="22"/>
              <w14:numForm w14:val="lining"/>
            </w:rPr>
            <w:t>Time</w:t>
          </w:r>
        </w:p>
      </w:tc>
      <w:tc>
        <w:tcPr>
          <w:tcW w:w="5377" w:type="dxa"/>
          <w:tcBorders>
            <w:top w:val="single" w:sz="2" w:space="0" w:color="7C7E80"/>
            <w:left w:val="single" w:sz="2" w:space="0" w:color="7C7E80"/>
            <w:bottom w:val="single" w:sz="2" w:space="0" w:color="7C7E80"/>
            <w:right w:val="single" w:sz="2" w:space="0" w:color="7C7E80"/>
          </w:tcBorders>
          <w:tcMar>
            <w:top w:w="29" w:type="dxa"/>
            <w:left w:w="115" w:type="dxa"/>
            <w:bottom w:w="29" w:type="dxa"/>
            <w:right w:w="115" w:type="dxa"/>
          </w:tcMar>
          <w:vAlign w:val="center"/>
        </w:tcPr>
        <w:p w14:paraId="116297C3" w14:textId="77777777" w:rsidR="009A0C65" w:rsidRPr="00E61BBA" w:rsidRDefault="009A0C65" w:rsidP="009A0C65">
          <w:pPr>
            <w:rPr>
              <w:rFonts w:ascii="Raleway Medium" w:hAnsi="Raleway Medium" w:cs="Arial"/>
              <w:color w:val="58595B"/>
              <w:sz w:val="20"/>
              <w:szCs w:val="22"/>
              <w14:numForm w14:val="lining"/>
            </w:rPr>
          </w:pPr>
        </w:p>
      </w:tc>
    </w:tr>
  </w:tbl>
  <w:p w14:paraId="4A988799" w14:textId="77777777" w:rsidR="009F1B8A" w:rsidRPr="00C51DD8" w:rsidRDefault="009F1B8A" w:rsidP="00355F11">
    <w:pPr>
      <w:pStyle w:val="Footer"/>
      <w:tabs>
        <w:tab w:val="clear" w:pos="4680"/>
        <w:tab w:val="clear" w:pos="9360"/>
        <w:tab w:val="left" w:pos="3246"/>
      </w:tabs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88F8A" w14:textId="77777777" w:rsidR="00E91281" w:rsidRDefault="00E91281" w:rsidP="009E27F0">
      <w:r>
        <w:separator/>
      </w:r>
    </w:p>
  </w:footnote>
  <w:footnote w:type="continuationSeparator" w:id="0">
    <w:p w14:paraId="63EFCF58" w14:textId="77777777" w:rsidR="00E91281" w:rsidRDefault="00E91281" w:rsidP="009E27F0">
      <w:r>
        <w:continuationSeparator/>
      </w:r>
    </w:p>
  </w:footnote>
  <w:footnote w:type="continuationNotice" w:id="1">
    <w:p w14:paraId="4527C1F7" w14:textId="77777777" w:rsidR="00E91281" w:rsidRDefault="00E912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00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4"/>
      <w:gridCol w:w="6810"/>
    </w:tblGrid>
    <w:tr w:rsidR="005250BA" w14:paraId="76C82CB9" w14:textId="77777777" w:rsidTr="00DA5D3D">
      <w:trPr>
        <w:trHeight w:val="746"/>
        <w:jc w:val="center"/>
      </w:trPr>
      <w:tc>
        <w:tcPr>
          <w:tcW w:w="4194" w:type="dxa"/>
          <w:tcMar>
            <w:left w:w="0" w:type="dxa"/>
            <w:right w:w="0" w:type="dxa"/>
          </w:tcMar>
        </w:tcPr>
        <w:p w14:paraId="598AF47F" w14:textId="77777777" w:rsidR="005250BA" w:rsidRDefault="005250BA" w:rsidP="005250B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6FBD36E" wp14:editId="55EACE6B">
                <wp:simplePos x="0" y="0"/>
                <wp:positionH relativeFrom="column">
                  <wp:posOffset>16329</wp:posOffset>
                </wp:positionH>
                <wp:positionV relativeFrom="paragraph">
                  <wp:posOffset>-17055</wp:posOffset>
                </wp:positionV>
                <wp:extent cx="2542032" cy="484632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Horizontal Green-Gra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2032" cy="484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0" w:type="dxa"/>
          <w:tcMar>
            <w:left w:w="0" w:type="dxa"/>
            <w:right w:w="0" w:type="dxa"/>
          </w:tcMar>
          <w:vAlign w:val="bottom"/>
        </w:tcPr>
        <w:p w14:paraId="42D2872D" w14:textId="77777777" w:rsidR="005250BA" w:rsidRPr="005F20B9" w:rsidRDefault="005250BA" w:rsidP="005250BA">
          <w:pPr>
            <w:pStyle w:val="Header"/>
            <w:jc w:val="right"/>
            <w:rPr>
              <w:rFonts w:ascii="Raleway" w:hAnsi="Raleway"/>
              <w:b/>
              <w:bCs/>
              <w:color w:val="3870B7"/>
              <w:sz w:val="36"/>
              <w:szCs w:val="36"/>
            </w:rPr>
          </w:pPr>
          <w:r w:rsidRPr="005F20B9">
            <w:rPr>
              <w:rFonts w:ascii="Raleway" w:hAnsi="Raleway"/>
              <w:b/>
              <w:bCs/>
              <w:color w:val="3870B7"/>
              <w:sz w:val="36"/>
              <w:szCs w:val="36"/>
            </w:rPr>
            <w:t>Frequently Asked Questions</w:t>
          </w:r>
        </w:p>
        <w:p w14:paraId="2198976D" w14:textId="77777777" w:rsidR="005F20B9" w:rsidRPr="005F20B9" w:rsidRDefault="00E91281" w:rsidP="005F20B9">
          <w:pPr>
            <w:spacing w:line="264" w:lineRule="auto"/>
            <w:jc w:val="right"/>
            <w:rPr>
              <w:rFonts w:ascii="Raleway" w:hAnsi="Raleway" w:cs="Arial"/>
              <w:color w:val="58595B"/>
              <w:sz w:val="36"/>
              <w:szCs w:val="36"/>
              <w14:numForm w14:val="lining"/>
            </w:rPr>
          </w:pPr>
          <w:r>
            <w:rPr>
              <w:rFonts w:ascii="Raleway" w:hAnsi="Raleway" w:cs="Arial"/>
              <w:color w:val="58595B"/>
              <w:sz w:val="36"/>
              <w:szCs w:val="36"/>
              <w14:numForm w14:val="lining"/>
            </w:rPr>
            <w:t>Infusion Services FAQs for Patients</w:t>
          </w:r>
        </w:p>
        <w:p w14:paraId="75F5EE69" w14:textId="77777777" w:rsidR="005F20B9" w:rsidRPr="005F20B9" w:rsidRDefault="005F20B9" w:rsidP="005250BA">
          <w:pPr>
            <w:pStyle w:val="Header"/>
            <w:jc w:val="right"/>
            <w:rPr>
              <w:rFonts w:ascii="Raleway" w:hAnsi="Raleway"/>
              <w:b/>
              <w:bCs/>
              <w:color w:val="3870B7"/>
              <w:sz w:val="40"/>
              <w:szCs w:val="40"/>
            </w:rPr>
          </w:pPr>
        </w:p>
      </w:tc>
    </w:tr>
  </w:tbl>
  <w:p w14:paraId="7868BBB3" w14:textId="77777777" w:rsidR="005F20B9" w:rsidRDefault="005F20B9" w:rsidP="005F20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645C9"/>
    <w:multiLevelType w:val="hybridMultilevel"/>
    <w:tmpl w:val="07A49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931D5"/>
    <w:multiLevelType w:val="hybridMultilevel"/>
    <w:tmpl w:val="3168B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32B74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243945"/>
    <w:multiLevelType w:val="hybridMultilevel"/>
    <w:tmpl w:val="916A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E6EBD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D7C33"/>
    <w:multiLevelType w:val="hybridMultilevel"/>
    <w:tmpl w:val="096600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E37282"/>
    <w:multiLevelType w:val="hybridMultilevel"/>
    <w:tmpl w:val="5782B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9342F"/>
    <w:multiLevelType w:val="hybridMultilevel"/>
    <w:tmpl w:val="C47A0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81"/>
    <w:rsid w:val="000D2AD2"/>
    <w:rsid w:val="000D4478"/>
    <w:rsid w:val="001F6AA5"/>
    <w:rsid w:val="002B55B4"/>
    <w:rsid w:val="002E7071"/>
    <w:rsid w:val="00355F11"/>
    <w:rsid w:val="00372D92"/>
    <w:rsid w:val="003862C9"/>
    <w:rsid w:val="00404715"/>
    <w:rsid w:val="00426CF4"/>
    <w:rsid w:val="004C3F01"/>
    <w:rsid w:val="005250BA"/>
    <w:rsid w:val="0056489E"/>
    <w:rsid w:val="005F20B9"/>
    <w:rsid w:val="006160AF"/>
    <w:rsid w:val="006163AD"/>
    <w:rsid w:val="0064267A"/>
    <w:rsid w:val="00653831"/>
    <w:rsid w:val="00695E7F"/>
    <w:rsid w:val="006C7D01"/>
    <w:rsid w:val="006E2B1E"/>
    <w:rsid w:val="00762597"/>
    <w:rsid w:val="007645DB"/>
    <w:rsid w:val="00785A41"/>
    <w:rsid w:val="007E278F"/>
    <w:rsid w:val="007F09EC"/>
    <w:rsid w:val="00814F27"/>
    <w:rsid w:val="00877D6C"/>
    <w:rsid w:val="009A0C65"/>
    <w:rsid w:val="009E27F0"/>
    <w:rsid w:val="009F1B8A"/>
    <w:rsid w:val="009F57B9"/>
    <w:rsid w:val="00A1782F"/>
    <w:rsid w:val="00A35DA7"/>
    <w:rsid w:val="00A65A7C"/>
    <w:rsid w:val="00A77570"/>
    <w:rsid w:val="00AB5264"/>
    <w:rsid w:val="00B25ECD"/>
    <w:rsid w:val="00B37F15"/>
    <w:rsid w:val="00B528BE"/>
    <w:rsid w:val="00B9515C"/>
    <w:rsid w:val="00B97E4B"/>
    <w:rsid w:val="00C51DD8"/>
    <w:rsid w:val="00D040AD"/>
    <w:rsid w:val="00D474E0"/>
    <w:rsid w:val="00D54EC9"/>
    <w:rsid w:val="00D66E72"/>
    <w:rsid w:val="00DD2DE5"/>
    <w:rsid w:val="00DF396D"/>
    <w:rsid w:val="00E50CD3"/>
    <w:rsid w:val="00E91281"/>
    <w:rsid w:val="00EE362A"/>
    <w:rsid w:val="00F3358E"/>
    <w:rsid w:val="00F75602"/>
    <w:rsid w:val="00FA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1A95883"/>
  <w15:chartTrackingRefBased/>
  <w15:docId w15:val="{C9636D92-8717-4B4D-8316-2914C3A2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7F0"/>
  </w:style>
  <w:style w:type="paragraph" w:styleId="Footer">
    <w:name w:val="footer"/>
    <w:basedOn w:val="Normal"/>
    <w:link w:val="FooterChar"/>
    <w:uiPriority w:val="99"/>
    <w:unhideWhenUsed/>
    <w:rsid w:val="009E27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7F0"/>
  </w:style>
  <w:style w:type="paragraph" w:customStyle="1" w:styleId="BasicParagraph">
    <w:name w:val="[Basic Paragraph]"/>
    <w:basedOn w:val="Normal"/>
    <w:uiPriority w:val="99"/>
    <w:rsid w:val="009E27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525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55F11"/>
    <w:rPr>
      <w:color w:val="808080"/>
    </w:rPr>
  </w:style>
  <w:style w:type="paragraph" w:styleId="ListParagraph">
    <w:name w:val="List Paragraph"/>
    <w:basedOn w:val="Normal"/>
    <w:uiPriority w:val="34"/>
    <w:qFormat/>
    <w:rsid w:val="00E9128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C3F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ristianacare.org/coronavirus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01171775\AppData\Local\Microsoft\Windows\INetCache\IE\00ELGOHY\ChristianaCare%20FAQ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724D60701D249B6C43671FC538E78" ma:contentTypeVersion="14" ma:contentTypeDescription="Create a new document." ma:contentTypeScope="" ma:versionID="81ba8f7ec6a514df700f6391be698bed">
  <xsd:schema xmlns:xsd="http://www.w3.org/2001/XMLSchema" xmlns:xs="http://www.w3.org/2001/XMLSchema" xmlns:p="http://schemas.microsoft.com/office/2006/metadata/properties" xmlns:ns1="http://schemas.microsoft.com/sharepoint/v3" xmlns:ns2="f51c79f4-0ba9-4e30-acc1-bfd8d3a299d0" xmlns:ns3="b0eb2939-f0d1-485e-a4cd-5a5dd7099366" targetNamespace="http://schemas.microsoft.com/office/2006/metadata/properties" ma:root="true" ma:fieldsID="8f12cce3ae997b89f7357b68a824b9fb" ns1:_="" ns2:_="" ns3:_="">
    <xsd:import namespace="http://schemas.microsoft.com/sharepoint/v3"/>
    <xsd:import namespace="f51c79f4-0ba9-4e30-acc1-bfd8d3a299d0"/>
    <xsd:import namespace="b0eb2939-f0d1-485e-a4cd-5a5dd7099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c79f4-0ba9-4e30-acc1-bfd8d3a29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2939-f0d1-485e-a4cd-5a5dd7099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52968-3EE0-4F03-97E5-13F2C5FE1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c79f4-0ba9-4e30-acc1-bfd8d3a299d0"/>
    <ds:schemaRef ds:uri="b0eb2939-f0d1-485e-a4cd-5a5dd70993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0F23D-BC92-4B06-9EF5-C7257110B1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92A411F-3AA5-45FB-9B22-35F6522401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43428-0E9C-4A2F-9BB7-1F4666166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ChristianaCare FAQ Template</Template>
  <TotalTime>0</TotalTime>
  <Pages>2</Pages>
  <Words>351</Words>
  <Characters>2002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DiMeo, Rachael</dc:creator>
  <cp:keywords/>
  <dc:description/>
  <cp:lastModifiedBy>Andrus, Elaine</cp:lastModifiedBy>
  <cp:revision>2</cp:revision>
  <cp:lastPrinted>2019-10-03T18:05:00Z</cp:lastPrinted>
  <dcterms:created xsi:type="dcterms:W3CDTF">2021-01-26T13:57:00Z</dcterms:created>
  <dcterms:modified xsi:type="dcterms:W3CDTF">2021-01-26T13:57:00Z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0x010100916724D60701D249B6C43671FC538E78</vt:lpwstr>
  </property>
</Properties>
</file>