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32BC5" w14:textId="77777777" w:rsidR="00D15CC5" w:rsidRPr="00D15CC5" w:rsidRDefault="005250BA" w:rsidP="00D15CC5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bookmarkStart w:id="0" w:name="_GoBack"/>
      <w:bookmarkEnd w:id="0"/>
      <w:r w:rsidRPr="005250BA">
        <w:rPr>
          <w:rFonts w:ascii="Raleway" w:hAnsi="Raleway" w:cs="Arial"/>
          <w:b/>
          <w:bCs/>
          <w:color w:val="3870B7"/>
          <w14:numForm w14:val="lining"/>
        </w:rPr>
        <w:t>Q</w:t>
      </w:r>
      <w:r w:rsidR="009F1B8A" w:rsidRPr="005250BA">
        <w:rPr>
          <w:rFonts w:ascii="Raleway" w:hAnsi="Raleway" w:cs="Arial"/>
          <w:b/>
          <w:bCs/>
          <w:color w:val="3870B7"/>
          <w14:numForm w14:val="lining"/>
        </w:rPr>
        <w:t xml:space="preserve">: </w:t>
      </w:r>
      <w:r w:rsidR="00D15CC5" w:rsidRPr="00D15CC5">
        <w:rPr>
          <w:rFonts w:ascii="Raleway" w:hAnsi="Raleway" w:cs="Arial"/>
          <w:b/>
          <w:bCs/>
          <w:color w:val="3870B7"/>
          <w14:numForm w14:val="lining"/>
        </w:rPr>
        <w:t>How do I refer my patient to the Infusion Center?</w:t>
      </w:r>
    </w:p>
    <w:p w14:paraId="30030693" w14:textId="77777777" w:rsidR="00D15CC5" w:rsidRPr="00D15CC5" w:rsidRDefault="00D15CC5" w:rsidP="00D15CC5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D15CC5">
        <w:rPr>
          <w:rFonts w:ascii="Raleway" w:hAnsi="Raleway" w:cs="Arial"/>
          <w:color w:val="58595B"/>
          <w:sz w:val="22"/>
          <w:szCs w:val="22"/>
          <w14:numForm w14:val="lining"/>
        </w:rPr>
        <w:t xml:space="preserve">Please fax the following information to us at 302-733-1561. </w:t>
      </w:r>
    </w:p>
    <w:p w14:paraId="7F1FFF5A" w14:textId="77777777" w:rsidR="00D15CC5" w:rsidRPr="00D15CC5" w:rsidRDefault="00D15CC5" w:rsidP="00D15CC5">
      <w:pPr>
        <w:numPr>
          <w:ilvl w:val="1"/>
          <w:numId w:val="10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D15CC5">
        <w:rPr>
          <w:rFonts w:ascii="Raleway" w:hAnsi="Raleway" w:cs="Arial"/>
          <w:color w:val="58595B"/>
          <w:sz w:val="22"/>
          <w:szCs w:val="22"/>
          <w14:numForm w14:val="lining"/>
        </w:rPr>
        <w:t>Complete order (including medication name, dose, route, frequency, duration, ICD10 code)</w:t>
      </w:r>
      <w:r w:rsidR="008663C2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09942A9E" w14:textId="77777777" w:rsidR="00D15CC5" w:rsidRPr="00D15CC5" w:rsidRDefault="00D15CC5" w:rsidP="00D15CC5">
      <w:pPr>
        <w:numPr>
          <w:ilvl w:val="1"/>
          <w:numId w:val="10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D15CC5">
        <w:rPr>
          <w:rFonts w:ascii="Raleway" w:hAnsi="Raleway" w:cs="Arial"/>
          <w:color w:val="58595B"/>
          <w:sz w:val="22"/>
          <w:szCs w:val="22"/>
          <w14:numForm w14:val="lining"/>
        </w:rPr>
        <w:t>Patient demographics including insurance information</w:t>
      </w:r>
      <w:r w:rsidR="008663C2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143399E3" w14:textId="77777777" w:rsidR="00D15CC5" w:rsidRPr="00D15CC5" w:rsidRDefault="00D15CC5" w:rsidP="00D15CC5">
      <w:pPr>
        <w:numPr>
          <w:ilvl w:val="1"/>
          <w:numId w:val="10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D15CC5">
        <w:rPr>
          <w:rFonts w:ascii="Raleway" w:hAnsi="Raleway" w:cs="Arial"/>
          <w:color w:val="58595B"/>
          <w:sz w:val="22"/>
          <w:szCs w:val="22"/>
          <w14:numForm w14:val="lining"/>
        </w:rPr>
        <w:t>Completed prior authorization if needed. Or provide confirmation from insurance that no auth is needed (with reference number or contact you spoke to)</w:t>
      </w:r>
      <w:r w:rsidR="008663C2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1AA34C92" w14:textId="77777777" w:rsidR="008663C2" w:rsidRDefault="00D15CC5" w:rsidP="008663C2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D15CC5">
        <w:rPr>
          <w:rFonts w:ascii="Raleway" w:hAnsi="Raleway" w:cs="Arial"/>
          <w:color w:val="58595B"/>
          <w:sz w:val="22"/>
          <w:szCs w:val="22"/>
          <w14:numForm w14:val="lining"/>
        </w:rPr>
        <w:t>Once we have all the needed information, we will reach out to schedule your patient.</w:t>
      </w:r>
    </w:p>
    <w:p w14:paraId="05BD2BE0" w14:textId="4E0C1D70" w:rsidR="00D15CC5" w:rsidRDefault="00D15CC5" w:rsidP="008663C2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D15CC5">
        <w:rPr>
          <w:rFonts w:ascii="Raleway" w:hAnsi="Raleway" w:cs="Arial"/>
          <w:color w:val="58595B"/>
          <w:sz w:val="22"/>
          <w:szCs w:val="22"/>
          <w14:numForm w14:val="lining"/>
        </w:rPr>
        <w:t>Please note any missing or incorrect information will need to be clarified and may cause delays in scheduling</w:t>
      </w:r>
      <w:r w:rsidR="008663C2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41D22DA0" w14:textId="28355CD4" w:rsidR="00C55EB0" w:rsidRPr="00D15CC5" w:rsidRDefault="00C55EB0" w:rsidP="00C55EB0">
      <w:pPr>
        <w:numPr>
          <w:ilvl w:val="1"/>
          <w:numId w:val="9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>
        <w:rPr>
          <w:rFonts w:ascii="Raleway" w:hAnsi="Raleway" w:cs="Arial"/>
          <w:color w:val="58595B"/>
          <w:sz w:val="22"/>
          <w:szCs w:val="22"/>
          <w14:numForm w14:val="lining"/>
        </w:rPr>
        <w:t>Orders needing clarification will be faxed back to the sending office practice with a cover page detailing the needed information.</w:t>
      </w:r>
    </w:p>
    <w:p w14:paraId="4548D1A5" w14:textId="77777777" w:rsidR="008663C2" w:rsidRPr="008663C2" w:rsidRDefault="005250BA" w:rsidP="008663C2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8663C2" w:rsidRPr="008663C2">
        <w:rPr>
          <w:rFonts w:ascii="Raleway" w:hAnsi="Raleway" w:cs="Arial"/>
          <w:b/>
          <w:bCs/>
          <w:color w:val="3870B7"/>
          <w14:numForm w14:val="lining"/>
        </w:rPr>
        <w:t>What medications are you able to administer?</w:t>
      </w:r>
    </w:p>
    <w:p w14:paraId="159F734C" w14:textId="77777777" w:rsidR="008663C2" w:rsidRPr="008663C2" w:rsidRDefault="008663C2" w:rsidP="008663C2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8663C2">
        <w:rPr>
          <w:rFonts w:ascii="Raleway" w:hAnsi="Raleway" w:cs="Arial"/>
          <w:color w:val="58595B"/>
          <w:sz w:val="22"/>
          <w:szCs w:val="22"/>
          <w14:numForm w14:val="lining"/>
        </w:rPr>
        <w:t>For the most up to date and complete list please refer to the ChristianaCare Formulary</w:t>
      </w:r>
      <w:r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2116E19C" w14:textId="77777777" w:rsidR="008663C2" w:rsidRPr="008663C2" w:rsidRDefault="008663C2" w:rsidP="008663C2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8663C2">
        <w:rPr>
          <w:rFonts w:ascii="Raleway" w:hAnsi="Raleway" w:cs="Arial"/>
          <w:color w:val="58595B"/>
          <w:sz w:val="22"/>
          <w:szCs w:val="22"/>
          <w14:numForm w14:val="lining"/>
        </w:rPr>
        <w:t>For non-ChristianaCare providers please call</w:t>
      </w:r>
      <w:r>
        <w:rPr>
          <w:rFonts w:ascii="Raleway" w:hAnsi="Raleway" w:cs="Arial"/>
          <w:color w:val="58595B"/>
          <w:sz w:val="22"/>
          <w:szCs w:val="22"/>
          <w14:numForm w14:val="lining"/>
        </w:rPr>
        <w:t xml:space="preserve"> </w:t>
      </w:r>
      <w:r w:rsidRPr="008663C2">
        <w:rPr>
          <w:rFonts w:ascii="Raleway" w:hAnsi="Raleway" w:cs="Arial"/>
          <w:color w:val="58595B"/>
          <w:sz w:val="22"/>
          <w:szCs w:val="22"/>
          <w14:numForm w14:val="lining"/>
        </w:rPr>
        <w:t>302-733-1549 with any specific questions</w:t>
      </w:r>
      <w:r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05D9DD97" w14:textId="77777777" w:rsidR="008663C2" w:rsidRPr="008663C2" w:rsidRDefault="005250BA" w:rsidP="008663C2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8663C2" w:rsidRPr="008663C2">
        <w:rPr>
          <w:rFonts w:ascii="Raleway" w:hAnsi="Raleway" w:cs="Arial"/>
          <w:b/>
          <w:bCs/>
          <w:color w:val="3870B7"/>
          <w14:numForm w14:val="lining"/>
        </w:rPr>
        <w:t>Are labs/office notes required for referral?</w:t>
      </w:r>
    </w:p>
    <w:p w14:paraId="12169B03" w14:textId="77777777" w:rsidR="008663C2" w:rsidRPr="008663C2" w:rsidRDefault="008663C2" w:rsidP="008663C2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sz w:val="22"/>
          <w:szCs w:val="22"/>
          <w14:numForm w14:val="lining"/>
        </w:rPr>
      </w:pPr>
      <w:r w:rsidRPr="008663C2">
        <w:rPr>
          <w:rFonts w:ascii="Raleway" w:hAnsi="Raleway" w:cs="Arial"/>
          <w:sz w:val="22"/>
          <w:szCs w:val="22"/>
          <w14:numForm w14:val="lining"/>
        </w:rPr>
        <w:t>Depending on the medication being prescribed please send any relevant lab work.</w:t>
      </w:r>
    </w:p>
    <w:p w14:paraId="08457B90" w14:textId="77777777" w:rsidR="008663C2" w:rsidRPr="008663C2" w:rsidRDefault="008663C2" w:rsidP="008663C2">
      <w:pPr>
        <w:numPr>
          <w:ilvl w:val="1"/>
          <w:numId w:val="9"/>
        </w:numPr>
        <w:spacing w:after="180" w:line="264" w:lineRule="auto"/>
        <w:rPr>
          <w:rFonts w:ascii="Raleway" w:hAnsi="Raleway" w:cs="Arial"/>
          <w:sz w:val="22"/>
          <w:szCs w:val="22"/>
          <w14:numForm w14:val="lining"/>
        </w:rPr>
      </w:pPr>
      <w:r w:rsidRPr="008663C2">
        <w:rPr>
          <w:rFonts w:ascii="Raleway" w:hAnsi="Raleway" w:cs="Arial"/>
          <w:sz w:val="22"/>
          <w:szCs w:val="22"/>
          <w14:numForm w14:val="lining"/>
        </w:rPr>
        <w:t>For example:</w:t>
      </w:r>
    </w:p>
    <w:p w14:paraId="6CA20300" w14:textId="77777777" w:rsidR="008663C2" w:rsidRPr="008663C2" w:rsidRDefault="008663C2" w:rsidP="008663C2">
      <w:pPr>
        <w:numPr>
          <w:ilvl w:val="2"/>
          <w:numId w:val="11"/>
        </w:numPr>
        <w:spacing w:after="180" w:line="264" w:lineRule="auto"/>
        <w:rPr>
          <w:rFonts w:ascii="Raleway" w:hAnsi="Raleway" w:cs="Arial"/>
          <w:sz w:val="22"/>
          <w:szCs w:val="22"/>
          <w14:numForm w14:val="lining"/>
        </w:rPr>
      </w:pPr>
      <w:r w:rsidRPr="008663C2">
        <w:rPr>
          <w:rFonts w:ascii="Raleway" w:hAnsi="Raleway" w:cs="Arial"/>
          <w:sz w:val="22"/>
          <w:szCs w:val="22"/>
          <w14:numForm w14:val="lining"/>
        </w:rPr>
        <w:t>For denosumab (Prolia</w:t>
      </w:r>
      <w:r w:rsidR="00AB0289">
        <w:rPr>
          <w:rFonts w:ascii="Raleway" w:hAnsi="Raleway" w:cs="Arial"/>
          <w:sz w:val="22"/>
          <w:szCs w:val="22"/>
          <w14:numForm w14:val="lining"/>
        </w:rPr>
        <w:t>®</w:t>
      </w:r>
      <w:r w:rsidRPr="008663C2">
        <w:rPr>
          <w:rFonts w:ascii="Raleway" w:hAnsi="Raleway" w:cs="Arial"/>
          <w:sz w:val="22"/>
          <w:szCs w:val="22"/>
          <w14:numForm w14:val="lining"/>
        </w:rPr>
        <w:t>) or zoledronic acid (</w:t>
      </w:r>
      <w:proofErr w:type="spellStart"/>
      <w:r w:rsidRPr="008663C2">
        <w:rPr>
          <w:rFonts w:ascii="Raleway" w:hAnsi="Raleway" w:cs="Arial"/>
          <w:sz w:val="22"/>
          <w:szCs w:val="22"/>
          <w14:numForm w14:val="lining"/>
        </w:rPr>
        <w:t>Reclast</w:t>
      </w:r>
      <w:proofErr w:type="spellEnd"/>
      <w:r w:rsidR="00AB0289">
        <w:rPr>
          <w:rFonts w:ascii="Raleway" w:hAnsi="Raleway" w:cs="Arial"/>
          <w:sz w:val="22"/>
          <w:szCs w:val="22"/>
          <w14:numForm w14:val="lining"/>
        </w:rPr>
        <w:t>®</w:t>
      </w:r>
      <w:r w:rsidRPr="008663C2">
        <w:rPr>
          <w:rFonts w:ascii="Raleway" w:hAnsi="Raleway" w:cs="Arial"/>
          <w:sz w:val="22"/>
          <w:szCs w:val="22"/>
          <w14:numForm w14:val="lining"/>
        </w:rPr>
        <w:t>) please send a calcium level and serum creatinine within the last 6 months.</w:t>
      </w:r>
    </w:p>
    <w:p w14:paraId="1E59FFFA" w14:textId="77777777" w:rsidR="008663C2" w:rsidRDefault="008663C2" w:rsidP="008663C2">
      <w:pPr>
        <w:numPr>
          <w:ilvl w:val="2"/>
          <w:numId w:val="11"/>
        </w:numPr>
        <w:spacing w:after="180" w:line="264" w:lineRule="auto"/>
        <w:rPr>
          <w:rFonts w:ascii="Raleway" w:hAnsi="Raleway" w:cs="Arial"/>
          <w:sz w:val="22"/>
          <w:szCs w:val="22"/>
          <w14:numForm w14:val="lining"/>
        </w:rPr>
      </w:pPr>
      <w:r w:rsidRPr="008663C2">
        <w:rPr>
          <w:rFonts w:ascii="Raleway" w:hAnsi="Raleway" w:cs="Arial"/>
          <w:sz w:val="22"/>
          <w:szCs w:val="22"/>
          <w14:numForm w14:val="lining"/>
        </w:rPr>
        <w:t xml:space="preserve">For medications requiring negative TB testing (i.e. infliximab) please send confirmation of negative test or acknowledgment of abnormal results and permission to proceed. </w:t>
      </w:r>
    </w:p>
    <w:p w14:paraId="7DBDDFBA" w14:textId="77777777" w:rsidR="00AB0289" w:rsidRPr="009E1CDA" w:rsidRDefault="00AB0289" w:rsidP="00C55EB0">
      <w:pPr>
        <w:numPr>
          <w:ilvl w:val="1"/>
          <w:numId w:val="11"/>
        </w:numPr>
        <w:spacing w:after="180" w:line="264" w:lineRule="auto"/>
        <w:rPr>
          <w:rFonts w:ascii="Raleway" w:hAnsi="Raleway" w:cs="Arial"/>
          <w:sz w:val="22"/>
          <w:szCs w:val="22"/>
          <w14:numForm w14:val="lining"/>
        </w:rPr>
      </w:pPr>
      <w:r w:rsidRPr="009E1CDA">
        <w:rPr>
          <w:rFonts w:ascii="Raleway" w:hAnsi="Raleway" w:cs="Arial"/>
          <w:sz w:val="22"/>
          <w:szCs w:val="22"/>
          <w14:numForm w14:val="lining"/>
        </w:rPr>
        <w:t>For any specific</w:t>
      </w:r>
      <w:r w:rsidR="009E1CDA">
        <w:rPr>
          <w:rFonts w:ascii="Raleway" w:hAnsi="Raleway" w:cs="Arial"/>
          <w:sz w:val="22"/>
          <w:szCs w:val="22"/>
          <w14:numForm w14:val="lining"/>
        </w:rPr>
        <w:t xml:space="preserve"> medication</w:t>
      </w:r>
      <w:r w:rsidRPr="009E1CDA">
        <w:rPr>
          <w:rFonts w:ascii="Raleway" w:hAnsi="Raleway" w:cs="Arial"/>
          <w:sz w:val="22"/>
          <w:szCs w:val="22"/>
          <w14:numForm w14:val="lining"/>
        </w:rPr>
        <w:t xml:space="preserve"> questions please call the nurses line at </w:t>
      </w:r>
      <w:r w:rsidRPr="009E1CDA">
        <w:rPr>
          <w:rFonts w:ascii="Raleway" w:hAnsi="Raleway" w:cs="Arial"/>
          <w:color w:val="58595B"/>
          <w:sz w:val="22"/>
          <w:szCs w:val="22"/>
          <w14:numForm w14:val="lining"/>
        </w:rPr>
        <w:t>302-733-1549</w:t>
      </w:r>
      <w:r w:rsidR="009E1CDA">
        <w:rPr>
          <w:rFonts w:ascii="Raleway" w:hAnsi="Raleway" w:cs="Arial"/>
          <w:color w:val="58595B"/>
          <w:sz w:val="22"/>
          <w:szCs w:val="22"/>
          <w14:numForm w14:val="lining"/>
        </w:rPr>
        <w:t xml:space="preserve"> (follow the options for providers),</w:t>
      </w:r>
    </w:p>
    <w:p w14:paraId="783CCE77" w14:textId="77777777" w:rsidR="008663C2" w:rsidRPr="008663C2" w:rsidRDefault="008663C2" w:rsidP="008663C2">
      <w:pPr>
        <w:numPr>
          <w:ilvl w:val="0"/>
          <w:numId w:val="9"/>
        </w:numPr>
        <w:spacing w:after="180" w:line="264" w:lineRule="auto"/>
        <w:rPr>
          <w:rFonts w:ascii="Raleway" w:hAnsi="Raleway" w:cs="Arial"/>
          <w:sz w:val="22"/>
          <w:szCs w:val="22"/>
          <w14:numForm w14:val="lining"/>
        </w:rPr>
      </w:pPr>
      <w:r w:rsidRPr="008663C2">
        <w:rPr>
          <w:rFonts w:ascii="Raleway" w:hAnsi="Raleway" w:cs="Arial"/>
          <w:sz w:val="22"/>
          <w:szCs w:val="22"/>
          <w14:numForm w14:val="lining"/>
        </w:rPr>
        <w:t>For any abnormal lab work please indicate that it is ok to proceed with the prescribed medication despite</w:t>
      </w:r>
      <w:r w:rsidR="00AB0289">
        <w:rPr>
          <w:rFonts w:ascii="Raleway" w:hAnsi="Raleway" w:cs="Arial"/>
          <w:sz w:val="22"/>
          <w:szCs w:val="22"/>
          <w14:numForm w14:val="lining"/>
        </w:rPr>
        <w:t xml:space="preserve"> the</w:t>
      </w:r>
      <w:r w:rsidRPr="008663C2">
        <w:rPr>
          <w:rFonts w:ascii="Raleway" w:hAnsi="Raleway" w:cs="Arial"/>
          <w:sz w:val="22"/>
          <w:szCs w:val="22"/>
          <w14:numForm w14:val="lining"/>
        </w:rPr>
        <w:t xml:space="preserve"> abnormality. </w:t>
      </w:r>
    </w:p>
    <w:p w14:paraId="4FC99AA6" w14:textId="77777777" w:rsidR="008663C2" w:rsidRPr="008663C2" w:rsidRDefault="005250BA" w:rsidP="008663C2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8663C2" w:rsidRPr="008663C2">
        <w:rPr>
          <w:rFonts w:ascii="Raleway" w:hAnsi="Raleway" w:cs="Arial"/>
          <w:b/>
          <w:bCs/>
          <w:color w:val="3870B7"/>
          <w14:numForm w14:val="lining"/>
        </w:rPr>
        <w:t>How long are orders valid for in the Infusion Center?</w:t>
      </w:r>
    </w:p>
    <w:p w14:paraId="043EB00B" w14:textId="77777777" w:rsidR="008663C2" w:rsidRDefault="008663C2" w:rsidP="008663C2">
      <w:pPr>
        <w:pStyle w:val="ListParagraph"/>
        <w:numPr>
          <w:ilvl w:val="0"/>
          <w:numId w:val="9"/>
        </w:numPr>
        <w:spacing w:after="180" w:line="264" w:lineRule="auto"/>
        <w:rPr>
          <w:rFonts w:ascii="Raleway" w:hAnsi="Raleway" w:cs="Arial"/>
          <w14:numForm w14:val="lining"/>
        </w:rPr>
      </w:pPr>
      <w:r w:rsidRPr="008663C2">
        <w:rPr>
          <w:rFonts w:ascii="Raleway" w:hAnsi="Raleway" w:cs="Arial"/>
          <w14:numForm w14:val="lining"/>
        </w:rPr>
        <w:lastRenderedPageBreak/>
        <w:t>We honor orders for a maximum of 6 months or for the indicated number of refills</w:t>
      </w:r>
      <w:r w:rsidR="00AB0289">
        <w:rPr>
          <w:rFonts w:ascii="Raleway" w:hAnsi="Raleway" w:cs="Arial"/>
          <w14:numForm w14:val="lining"/>
        </w:rPr>
        <w:t>,</w:t>
      </w:r>
      <w:r w:rsidRPr="008663C2">
        <w:rPr>
          <w:rFonts w:ascii="Raleway" w:hAnsi="Raleway" w:cs="Arial"/>
          <w14:numForm w14:val="lining"/>
        </w:rPr>
        <w:t xml:space="preserve"> whichever comes first. This excludes orders for controlled substances.</w:t>
      </w:r>
    </w:p>
    <w:p w14:paraId="73F45263" w14:textId="77777777" w:rsidR="008663C2" w:rsidRPr="008663C2" w:rsidRDefault="008663C2" w:rsidP="008663C2">
      <w:pPr>
        <w:pStyle w:val="ListParagraph"/>
        <w:spacing w:after="180" w:line="264" w:lineRule="auto"/>
        <w:ind w:left="360"/>
        <w:rPr>
          <w:rFonts w:ascii="Raleway" w:hAnsi="Raleway" w:cs="Arial"/>
          <w14:numForm w14:val="lining"/>
        </w:rPr>
      </w:pPr>
    </w:p>
    <w:p w14:paraId="7F09893C" w14:textId="77777777" w:rsidR="008663C2" w:rsidRPr="008663C2" w:rsidRDefault="008663C2" w:rsidP="008663C2">
      <w:pPr>
        <w:pStyle w:val="ListParagraph"/>
        <w:numPr>
          <w:ilvl w:val="0"/>
          <w:numId w:val="9"/>
        </w:numPr>
        <w:spacing w:after="180" w:line="264" w:lineRule="auto"/>
        <w:rPr>
          <w:rFonts w:ascii="Raleway" w:hAnsi="Raleway" w:cs="Arial"/>
          <w14:numForm w14:val="lining"/>
        </w:rPr>
      </w:pPr>
      <w:r w:rsidRPr="008663C2">
        <w:rPr>
          <w:rFonts w:ascii="Raleway" w:hAnsi="Raleway" w:cs="Arial"/>
          <w14:numForm w14:val="lining"/>
        </w:rPr>
        <w:t>Orders for controlled substances are valid in accordance with DE State Law.</w:t>
      </w:r>
    </w:p>
    <w:p w14:paraId="2BE2CAF1" w14:textId="77777777" w:rsidR="00B97E4B" w:rsidRPr="008663C2" w:rsidRDefault="00B97E4B" w:rsidP="008663C2">
      <w:pPr>
        <w:spacing w:after="180" w:line="264" w:lineRule="auto"/>
        <w:rPr>
          <w:rFonts w:ascii="Raleway" w:hAnsi="Raleway" w:cs="Arial"/>
          <w:color w:val="58595B"/>
          <w14:numForm w14:val="lining"/>
        </w:rPr>
      </w:pPr>
    </w:p>
    <w:p w14:paraId="36905B0A" w14:textId="77777777" w:rsidR="008663C2" w:rsidRPr="008663C2" w:rsidRDefault="008663C2" w:rsidP="008663C2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Pr="008663C2">
        <w:rPr>
          <w:rFonts w:ascii="Raleway" w:hAnsi="Raleway" w:cs="Arial"/>
          <w:b/>
          <w:bCs/>
          <w:color w:val="3870B7"/>
          <w14:numForm w14:val="lining"/>
        </w:rPr>
        <w:t>Am I able to get my patient a same day appointment?</w:t>
      </w:r>
    </w:p>
    <w:p w14:paraId="5B016027" w14:textId="77777777" w:rsidR="008663C2" w:rsidRDefault="008663C2" w:rsidP="008663C2">
      <w:pPr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8663C2">
        <w:rPr>
          <w:rFonts w:ascii="Raleway" w:hAnsi="Raleway" w:cs="Arial"/>
          <w:color w:val="58595B"/>
          <w:sz w:val="22"/>
          <w:szCs w:val="22"/>
          <w14:numForm w14:val="lining"/>
        </w:rPr>
        <w:t>For select clinical needs we may be able to accommodate same day appointments. Please call the nurses line to discuss urgent clinical needs (302-733-1549 follow prompts for provider)</w:t>
      </w:r>
    </w:p>
    <w:p w14:paraId="5ED2A9FC" w14:textId="77777777" w:rsidR="008663C2" w:rsidRPr="008663C2" w:rsidRDefault="008663C2" w:rsidP="008663C2">
      <w:pPr>
        <w:rPr>
          <w:rFonts w:ascii="Raleway" w:hAnsi="Raleway" w:cs="Arial"/>
          <w:color w:val="58595B"/>
          <w:sz w:val="22"/>
          <w:szCs w:val="22"/>
          <w14:numForm w14:val="lining"/>
        </w:rPr>
      </w:pPr>
    </w:p>
    <w:p w14:paraId="52CFFF03" w14:textId="77777777" w:rsidR="00AB0289" w:rsidRPr="00AB0289" w:rsidRDefault="00B97E4B" w:rsidP="00AB0289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="00AB0289" w:rsidRPr="00AB0289">
        <w:rPr>
          <w:rFonts w:ascii="Raleway" w:hAnsi="Raleway"/>
          <w:b/>
          <w:bCs/>
          <w:color w:val="4472C4" w:themeColor="accent1"/>
        </w:rPr>
        <w:t>Can I refer my patient for the new COVID-19 Monoclonal Antibodies?</w:t>
      </w:r>
    </w:p>
    <w:p w14:paraId="10770776" w14:textId="77777777" w:rsidR="00B97E4B" w:rsidRDefault="00B97E4B" w:rsidP="00B97E4B">
      <w:pPr>
        <w:rPr>
          <w:rFonts w:ascii="Raleway" w:hAnsi="Raleway"/>
        </w:rPr>
      </w:pPr>
    </w:p>
    <w:p w14:paraId="4165E686" w14:textId="77777777" w:rsidR="00AB0289" w:rsidRPr="00AB0289" w:rsidRDefault="00AB0289" w:rsidP="00AB0289">
      <w:pPr>
        <w:rPr>
          <w:rFonts w:ascii="Raleway" w:hAnsi="Raleway"/>
          <w:sz w:val="22"/>
          <w:szCs w:val="22"/>
        </w:rPr>
      </w:pPr>
      <w:r w:rsidRPr="00AB0289">
        <w:rPr>
          <w:rFonts w:ascii="Raleway" w:hAnsi="Raleway"/>
          <w:sz w:val="22"/>
          <w:szCs w:val="22"/>
        </w:rPr>
        <w:t>Please call</w:t>
      </w:r>
      <w:r>
        <w:rPr>
          <w:rFonts w:ascii="Raleway" w:hAnsi="Raleway"/>
          <w:sz w:val="22"/>
          <w:szCs w:val="22"/>
        </w:rPr>
        <w:t xml:space="preserve"> </w:t>
      </w:r>
      <w:r w:rsidRPr="00AB0289">
        <w:rPr>
          <w:rFonts w:ascii="Raleway" w:hAnsi="Raleway"/>
          <w:sz w:val="22"/>
          <w:szCs w:val="22"/>
        </w:rPr>
        <w:t>302-428-2121 for any questions relating to referral</w:t>
      </w:r>
      <w:r>
        <w:rPr>
          <w:rFonts w:ascii="Raleway" w:hAnsi="Raleway"/>
          <w:sz w:val="22"/>
          <w:szCs w:val="22"/>
        </w:rPr>
        <w:t>s</w:t>
      </w:r>
      <w:r w:rsidRPr="00AB0289">
        <w:rPr>
          <w:rFonts w:ascii="Raleway" w:hAnsi="Raleway"/>
          <w:sz w:val="22"/>
          <w:szCs w:val="22"/>
        </w:rPr>
        <w:t xml:space="preserve"> of </w:t>
      </w:r>
      <w:proofErr w:type="spellStart"/>
      <w:r w:rsidRPr="00AB0289">
        <w:rPr>
          <w:rFonts w:ascii="Raleway" w:hAnsi="Raleway"/>
          <w:sz w:val="22"/>
          <w:szCs w:val="22"/>
        </w:rPr>
        <w:t>bamlanivimab</w:t>
      </w:r>
      <w:proofErr w:type="spellEnd"/>
      <w:r w:rsidRPr="00AB0289">
        <w:rPr>
          <w:rFonts w:ascii="Raleway" w:hAnsi="Raleway"/>
          <w:sz w:val="22"/>
          <w:szCs w:val="22"/>
        </w:rPr>
        <w:t xml:space="preserve"> or </w:t>
      </w:r>
      <w:proofErr w:type="spellStart"/>
      <w:r w:rsidRPr="00AB0289">
        <w:rPr>
          <w:rFonts w:ascii="Raleway" w:hAnsi="Raleway"/>
          <w:sz w:val="22"/>
          <w:szCs w:val="22"/>
        </w:rPr>
        <w:t>casirivimab</w:t>
      </w:r>
      <w:proofErr w:type="spellEnd"/>
      <w:r w:rsidRPr="00AB0289">
        <w:rPr>
          <w:rFonts w:ascii="Raleway" w:hAnsi="Raleway"/>
          <w:sz w:val="22"/>
          <w:szCs w:val="22"/>
        </w:rPr>
        <w:t>/</w:t>
      </w:r>
      <w:proofErr w:type="spellStart"/>
      <w:r w:rsidRPr="00AB0289">
        <w:rPr>
          <w:rFonts w:ascii="Raleway" w:hAnsi="Raleway"/>
          <w:sz w:val="22"/>
          <w:szCs w:val="22"/>
        </w:rPr>
        <w:t>imdevimab</w:t>
      </w:r>
      <w:proofErr w:type="spellEnd"/>
      <w:r>
        <w:rPr>
          <w:rFonts w:ascii="Raleway" w:hAnsi="Raleway"/>
          <w:sz w:val="22"/>
          <w:szCs w:val="22"/>
        </w:rPr>
        <w:t>.</w:t>
      </w:r>
    </w:p>
    <w:p w14:paraId="7D498668" w14:textId="77777777" w:rsidR="00B97E4B" w:rsidRDefault="00B97E4B" w:rsidP="00B97E4B">
      <w:pPr>
        <w:rPr>
          <w:rFonts w:ascii="Raleway" w:hAnsi="Raleway"/>
        </w:rPr>
      </w:pPr>
    </w:p>
    <w:p w14:paraId="08B63AEC" w14:textId="77777777" w:rsidR="00AB0289" w:rsidRDefault="00AB0289" w:rsidP="00AB0289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Pr="00AB0289">
        <w:rPr>
          <w:rFonts w:ascii="Raleway" w:hAnsi="Raleway"/>
          <w:b/>
          <w:bCs/>
          <w:color w:val="4472C4" w:themeColor="accent1"/>
        </w:rPr>
        <w:t>What COVID precautions are being taken?</w:t>
      </w:r>
    </w:p>
    <w:p w14:paraId="51FF1C04" w14:textId="77777777" w:rsidR="00AB0289" w:rsidRPr="00AB0289" w:rsidRDefault="00AB0289" w:rsidP="00AB0289">
      <w:pPr>
        <w:rPr>
          <w:rFonts w:ascii="Raleway" w:hAnsi="Raleway"/>
          <w:sz w:val="22"/>
          <w:szCs w:val="22"/>
        </w:rPr>
      </w:pPr>
    </w:p>
    <w:p w14:paraId="42E2ACB4" w14:textId="77777777" w:rsidR="00AB0289" w:rsidRPr="00AB0289" w:rsidRDefault="00AB0289" w:rsidP="00AB0289">
      <w:pPr>
        <w:rPr>
          <w:rFonts w:ascii="Raleway" w:hAnsi="Raleway"/>
          <w:sz w:val="22"/>
          <w:szCs w:val="22"/>
        </w:rPr>
      </w:pPr>
      <w:r w:rsidRPr="00AB0289">
        <w:rPr>
          <w:rFonts w:ascii="Raleway" w:hAnsi="Raleway"/>
          <w:sz w:val="22"/>
          <w:szCs w:val="22"/>
        </w:rPr>
        <w:t xml:space="preserve">Please see the ChristianaCare COVID19 site for the most up to date information, </w:t>
      </w:r>
      <w:hyperlink r:id="rId11" w:history="1">
        <w:r w:rsidRPr="00AB0289">
          <w:rPr>
            <w:rStyle w:val="Hyperlink"/>
            <w:rFonts w:ascii="Raleway" w:hAnsi="Raleway"/>
            <w:sz w:val="22"/>
            <w:szCs w:val="22"/>
          </w:rPr>
          <w:t>https://christianacare.org/coronavirus/</w:t>
        </w:r>
      </w:hyperlink>
    </w:p>
    <w:p w14:paraId="0D085AC6" w14:textId="77777777" w:rsidR="00AB0289" w:rsidRPr="00AB0289" w:rsidRDefault="00AB0289" w:rsidP="00AB0289">
      <w:pPr>
        <w:rPr>
          <w:rFonts w:ascii="Raleway" w:hAnsi="Raleway"/>
          <w:b/>
          <w:bCs/>
          <w:color w:val="4472C4" w:themeColor="accent1"/>
        </w:rPr>
      </w:pPr>
    </w:p>
    <w:p w14:paraId="148F0831" w14:textId="77777777" w:rsidR="00B97E4B" w:rsidRDefault="00B97E4B" w:rsidP="00B97E4B">
      <w:pPr>
        <w:rPr>
          <w:rFonts w:ascii="Raleway" w:hAnsi="Raleway"/>
        </w:rPr>
      </w:pPr>
    </w:p>
    <w:p w14:paraId="4E3A045C" w14:textId="77777777" w:rsidR="00355F11" w:rsidRPr="005F20B9" w:rsidRDefault="00355F11" w:rsidP="00B97E4B">
      <w:p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</w:p>
    <w:sectPr w:rsidR="00355F11" w:rsidRPr="005F20B9" w:rsidSect="009A0C65">
      <w:headerReference w:type="first" r:id="rId12"/>
      <w:footerReference w:type="first" r:id="rId13"/>
      <w:pgSz w:w="12240" w:h="15840" w:code="1"/>
      <w:pgMar w:top="1728" w:right="1440" w:bottom="1728" w:left="1440" w:header="576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07796" w14:textId="77777777" w:rsidR="00C55EB0" w:rsidRDefault="00C55EB0" w:rsidP="009E27F0">
      <w:r>
        <w:separator/>
      </w:r>
    </w:p>
  </w:endnote>
  <w:endnote w:type="continuationSeparator" w:id="0">
    <w:p w14:paraId="778F1A0D" w14:textId="77777777" w:rsidR="00C55EB0" w:rsidRDefault="00C55EB0" w:rsidP="009E27F0">
      <w:r>
        <w:continuationSeparator/>
      </w:r>
    </w:p>
  </w:endnote>
  <w:endnote w:type="continuationNotice" w:id="1">
    <w:p w14:paraId="0F0FB833" w14:textId="77777777" w:rsidR="00C55EB0" w:rsidRDefault="00C55E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4A698A5-7BA1-415A-B044-95BB94EF8057}"/>
    <w:embedBold r:id="rId2" w:fontKey="{DCEDF215-434A-465A-BAE8-E0298F05FCE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">
    <w:altName w:val="Raleway"/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3" w:fontKey="{C34F3AB9-91E7-4807-9091-15410D30C3BF}"/>
    <w:embedBold r:id="rId4" w:fontKey="{5F646836-C34F-4440-B33D-CBDEE66C12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altName w:val="Trebuchet MS"/>
    <w:panose1 w:val="020B0703030101060003"/>
    <w:charset w:val="00"/>
    <w:family w:val="swiss"/>
    <w:pitch w:val="variable"/>
    <w:sig w:usb0="A00002FF" w:usb1="5000205B" w:usb2="00000000" w:usb3="00000000" w:csb0="00000097" w:csb1="00000000"/>
    <w:embedRegular r:id="rId5" w:fontKey="{C0B33D56-E0BE-49A6-9207-23ED6699B5F6}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6" w:fontKey="{B9316662-8604-4D4A-ADC0-6D28CB2CA8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940EF80-8851-4994-8140-2B7E9EB6D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838" w:type="dxa"/>
      <w:jc w:val="center"/>
      <w:tblLook w:val="04A0" w:firstRow="1" w:lastRow="0" w:firstColumn="1" w:lastColumn="0" w:noHBand="0" w:noVBand="1"/>
    </w:tblPr>
    <w:tblGrid>
      <w:gridCol w:w="1160"/>
      <w:gridCol w:w="3589"/>
      <w:gridCol w:w="712"/>
      <w:gridCol w:w="5377"/>
    </w:tblGrid>
    <w:tr w:rsidR="00C55EB0" w:rsidRPr="0061284D" w14:paraId="5C621323" w14:textId="77777777" w:rsidTr="00D15CC5">
      <w:trPr>
        <w:trHeight w:val="372"/>
        <w:jc w:val="center"/>
      </w:trPr>
      <w:tc>
        <w:tcPr>
          <w:tcW w:w="1160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64AFAD35" w14:textId="77777777" w:rsidR="00C55EB0" w:rsidRPr="006E7637" w:rsidRDefault="00C55EB0" w:rsidP="00355F11">
          <w:pPr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</w:pPr>
          <w:r w:rsidRPr="006E7637"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  <w:t>Author</w:t>
          </w:r>
        </w:p>
      </w:tc>
      <w:tc>
        <w:tcPr>
          <w:tcW w:w="9678" w:type="dxa"/>
          <w:gridSpan w:val="3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4294AA9D" w14:textId="77777777" w:rsidR="00C55EB0" w:rsidRPr="00E61BBA" w:rsidRDefault="00C55EB0" w:rsidP="00355F11">
          <w:pPr>
            <w:rPr>
              <w:rFonts w:ascii="Raleway Medium" w:hAnsi="Raleway Medium" w:cs="Arial"/>
              <w:color w:val="58595B"/>
              <w:sz w:val="20"/>
              <w:szCs w:val="22"/>
              <w14:numForm w14:val="lining"/>
            </w:rPr>
          </w:pPr>
          <w:r>
            <w:rPr>
              <w:rFonts w:ascii="Raleway Medium" w:hAnsi="Raleway Medium" w:cs="Arial"/>
              <w:color w:val="58595B"/>
              <w:sz w:val="20"/>
              <w:szCs w:val="22"/>
              <w14:numForm w14:val="lining"/>
            </w:rPr>
            <w:t>Rachael DiMeo</w:t>
          </w:r>
        </w:p>
      </w:tc>
    </w:tr>
    <w:tr w:rsidR="00C55EB0" w:rsidRPr="0061284D" w14:paraId="262FDC07" w14:textId="77777777" w:rsidTr="009A0C65">
      <w:trPr>
        <w:trHeight w:val="372"/>
        <w:jc w:val="center"/>
      </w:trPr>
      <w:tc>
        <w:tcPr>
          <w:tcW w:w="1160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39851835" w14:textId="77777777" w:rsidR="00C55EB0" w:rsidRPr="0061284D" w:rsidRDefault="00C55EB0" w:rsidP="009A0C65">
          <w:pPr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</w:pPr>
          <w:r w:rsidRPr="0061284D"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  <w:t>Date</w:t>
          </w:r>
        </w:p>
      </w:tc>
      <w:sdt>
        <w:sdtPr>
          <w:rPr>
            <w:rFonts w:ascii="Raleway" w:hAnsi="Raleway" w:cs="Arial"/>
            <w:color w:val="58595B"/>
            <w:sz w:val="20"/>
            <w:szCs w:val="22"/>
            <w14:numForm w14:val="lining"/>
          </w:rPr>
          <w:id w:val="-1734605605"/>
          <w:date w:fullDate="2021-01-20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3589" w:type="dxa"/>
              <w:tcBorders>
                <w:top w:val="single" w:sz="2" w:space="0" w:color="7C7E80"/>
                <w:left w:val="single" w:sz="2" w:space="0" w:color="7C7E80"/>
                <w:bottom w:val="single" w:sz="2" w:space="0" w:color="7C7E80"/>
                <w:right w:val="single" w:sz="2" w:space="0" w:color="7C7E80"/>
              </w:tcBorders>
              <w:tcMar>
                <w:top w:w="29" w:type="dxa"/>
                <w:left w:w="115" w:type="dxa"/>
                <w:bottom w:w="29" w:type="dxa"/>
                <w:right w:w="115" w:type="dxa"/>
              </w:tcMar>
              <w:vAlign w:val="center"/>
            </w:tcPr>
            <w:p w14:paraId="41FE71B6" w14:textId="3CD8BF71" w:rsidR="00C55EB0" w:rsidRPr="0061284D" w:rsidRDefault="00C55EB0" w:rsidP="009A0C65">
              <w:pPr>
                <w:rPr>
                  <w:rFonts w:ascii="Raleway" w:hAnsi="Raleway" w:cs="Arial"/>
                  <w:color w:val="58595B"/>
                  <w:sz w:val="20"/>
                  <w:szCs w:val="22"/>
                  <w14:numForm w14:val="lining"/>
                </w:rPr>
              </w:pPr>
              <w:r>
                <w:rPr>
                  <w:rFonts w:ascii="Raleway" w:hAnsi="Raleway" w:cs="Arial"/>
                  <w:color w:val="58595B"/>
                  <w:sz w:val="20"/>
                  <w:szCs w:val="22"/>
                  <w14:numForm w14:val="lining"/>
                </w:rPr>
                <w:t>1/20/2021</w:t>
              </w:r>
            </w:p>
          </w:tc>
        </w:sdtContent>
      </w:sdt>
      <w:tc>
        <w:tcPr>
          <w:tcW w:w="712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595D1F65" w14:textId="77777777" w:rsidR="00C55EB0" w:rsidRPr="0061284D" w:rsidRDefault="00C55EB0" w:rsidP="009A0C65">
          <w:pPr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</w:pPr>
          <w:r w:rsidRPr="0061284D"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  <w:t>Time</w:t>
          </w:r>
        </w:p>
      </w:tc>
      <w:tc>
        <w:tcPr>
          <w:tcW w:w="5377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648A3C15" w14:textId="77777777" w:rsidR="00C55EB0" w:rsidRPr="00E61BBA" w:rsidRDefault="00C55EB0" w:rsidP="009A0C65">
          <w:pPr>
            <w:rPr>
              <w:rFonts w:ascii="Raleway Medium" w:hAnsi="Raleway Medium" w:cs="Arial"/>
              <w:color w:val="58595B"/>
              <w:sz w:val="20"/>
              <w:szCs w:val="22"/>
              <w14:numForm w14:val="lining"/>
            </w:rPr>
          </w:pPr>
        </w:p>
      </w:tc>
    </w:tr>
  </w:tbl>
  <w:p w14:paraId="1518CFB0" w14:textId="77777777" w:rsidR="00C55EB0" w:rsidRPr="00C51DD8" w:rsidRDefault="00C55EB0" w:rsidP="00355F11">
    <w:pPr>
      <w:pStyle w:val="Footer"/>
      <w:tabs>
        <w:tab w:val="clear" w:pos="4680"/>
        <w:tab w:val="clear" w:pos="9360"/>
        <w:tab w:val="left" w:pos="3246"/>
      </w:tabs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61EFB" w14:textId="77777777" w:rsidR="00C55EB0" w:rsidRDefault="00C55EB0" w:rsidP="009E27F0">
      <w:r>
        <w:separator/>
      </w:r>
    </w:p>
  </w:footnote>
  <w:footnote w:type="continuationSeparator" w:id="0">
    <w:p w14:paraId="6ADAE237" w14:textId="77777777" w:rsidR="00C55EB0" w:rsidRDefault="00C55EB0" w:rsidP="009E27F0">
      <w:r>
        <w:continuationSeparator/>
      </w:r>
    </w:p>
  </w:footnote>
  <w:footnote w:type="continuationNotice" w:id="1">
    <w:p w14:paraId="33FFE87B" w14:textId="77777777" w:rsidR="00C55EB0" w:rsidRDefault="00C55E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00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4"/>
      <w:gridCol w:w="6810"/>
    </w:tblGrid>
    <w:tr w:rsidR="00C55EB0" w14:paraId="5097F853" w14:textId="77777777" w:rsidTr="00D15CC5">
      <w:trPr>
        <w:trHeight w:val="746"/>
        <w:jc w:val="center"/>
      </w:trPr>
      <w:tc>
        <w:tcPr>
          <w:tcW w:w="4194" w:type="dxa"/>
          <w:tcMar>
            <w:left w:w="0" w:type="dxa"/>
            <w:right w:w="0" w:type="dxa"/>
          </w:tcMar>
        </w:tcPr>
        <w:p w14:paraId="2FDDE370" w14:textId="77777777" w:rsidR="00C55EB0" w:rsidRDefault="00C55EB0" w:rsidP="005250B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C10A04B" wp14:editId="14E2154C">
                <wp:simplePos x="0" y="0"/>
                <wp:positionH relativeFrom="column">
                  <wp:posOffset>16329</wp:posOffset>
                </wp:positionH>
                <wp:positionV relativeFrom="paragraph">
                  <wp:posOffset>-17055</wp:posOffset>
                </wp:positionV>
                <wp:extent cx="2542032" cy="484632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Horizontal Green-Gra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2032" cy="484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10" w:type="dxa"/>
          <w:tcMar>
            <w:left w:w="0" w:type="dxa"/>
            <w:right w:w="0" w:type="dxa"/>
          </w:tcMar>
          <w:vAlign w:val="bottom"/>
        </w:tcPr>
        <w:p w14:paraId="6E6B09B7" w14:textId="77777777" w:rsidR="00C55EB0" w:rsidRPr="005F20B9" w:rsidRDefault="00C55EB0" w:rsidP="005250BA">
          <w:pPr>
            <w:pStyle w:val="Header"/>
            <w:jc w:val="right"/>
            <w:rPr>
              <w:rFonts w:ascii="Raleway" w:hAnsi="Raleway"/>
              <w:b/>
              <w:bCs/>
              <w:color w:val="3870B7"/>
              <w:sz w:val="36"/>
              <w:szCs w:val="36"/>
            </w:rPr>
          </w:pPr>
          <w:r w:rsidRPr="005F20B9">
            <w:rPr>
              <w:rFonts w:ascii="Raleway" w:hAnsi="Raleway"/>
              <w:b/>
              <w:bCs/>
              <w:color w:val="3870B7"/>
              <w:sz w:val="36"/>
              <w:szCs w:val="36"/>
            </w:rPr>
            <w:t>Frequently Asked Questions</w:t>
          </w:r>
        </w:p>
        <w:p w14:paraId="1B609D01" w14:textId="77777777" w:rsidR="00C55EB0" w:rsidRPr="005F20B9" w:rsidRDefault="00C55EB0" w:rsidP="005F20B9">
          <w:pPr>
            <w:spacing w:line="264" w:lineRule="auto"/>
            <w:jc w:val="right"/>
            <w:rPr>
              <w:rFonts w:ascii="Raleway" w:hAnsi="Raleway" w:cs="Arial"/>
              <w:color w:val="58595B"/>
              <w:sz w:val="36"/>
              <w:szCs w:val="36"/>
              <w14:numForm w14:val="lining"/>
            </w:rPr>
          </w:pPr>
          <w:r>
            <w:rPr>
              <w:rFonts w:ascii="Raleway" w:hAnsi="Raleway" w:cs="Arial"/>
              <w:color w:val="58595B"/>
              <w:sz w:val="36"/>
              <w:szCs w:val="36"/>
              <w14:numForm w14:val="lining"/>
            </w:rPr>
            <w:t>Infusion Services FAQs for Providers</w:t>
          </w:r>
        </w:p>
        <w:p w14:paraId="6473FC03" w14:textId="77777777" w:rsidR="00C55EB0" w:rsidRPr="005F20B9" w:rsidRDefault="00C55EB0" w:rsidP="005250BA">
          <w:pPr>
            <w:pStyle w:val="Header"/>
            <w:jc w:val="right"/>
            <w:rPr>
              <w:rFonts w:ascii="Raleway" w:hAnsi="Raleway"/>
              <w:b/>
              <w:bCs/>
              <w:color w:val="3870B7"/>
              <w:sz w:val="40"/>
              <w:szCs w:val="40"/>
            </w:rPr>
          </w:pPr>
        </w:p>
      </w:tc>
    </w:tr>
  </w:tbl>
  <w:p w14:paraId="711E5DF1" w14:textId="77777777" w:rsidR="00C55EB0" w:rsidRDefault="00C55EB0" w:rsidP="005F20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B5DA0"/>
    <w:multiLevelType w:val="hybridMultilevel"/>
    <w:tmpl w:val="5ED46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1645C9"/>
    <w:multiLevelType w:val="hybridMultilevel"/>
    <w:tmpl w:val="07A49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DA2EA5"/>
    <w:multiLevelType w:val="hybridMultilevel"/>
    <w:tmpl w:val="79702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0931D5"/>
    <w:multiLevelType w:val="hybridMultilevel"/>
    <w:tmpl w:val="3168B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32B74"/>
    <w:multiLevelType w:val="hybridMultilevel"/>
    <w:tmpl w:val="C47A0C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243945"/>
    <w:multiLevelType w:val="hybridMultilevel"/>
    <w:tmpl w:val="916A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6EBD"/>
    <w:multiLevelType w:val="hybridMultilevel"/>
    <w:tmpl w:val="C47A0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D7C33"/>
    <w:multiLevelType w:val="hybridMultilevel"/>
    <w:tmpl w:val="096600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8624DC"/>
    <w:multiLevelType w:val="hybridMultilevel"/>
    <w:tmpl w:val="76644A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5E37282"/>
    <w:multiLevelType w:val="hybridMultilevel"/>
    <w:tmpl w:val="5782B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9342F"/>
    <w:multiLevelType w:val="hybridMultilevel"/>
    <w:tmpl w:val="C47A0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0189E"/>
    <w:multiLevelType w:val="hybridMultilevel"/>
    <w:tmpl w:val="0D0CE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81"/>
    <w:rsid w:val="000D2AD2"/>
    <w:rsid w:val="000D4478"/>
    <w:rsid w:val="001F6AA5"/>
    <w:rsid w:val="002A7083"/>
    <w:rsid w:val="002B55B4"/>
    <w:rsid w:val="002E7071"/>
    <w:rsid w:val="00355F11"/>
    <w:rsid w:val="00372D92"/>
    <w:rsid w:val="003862C9"/>
    <w:rsid w:val="00404715"/>
    <w:rsid w:val="00426CF4"/>
    <w:rsid w:val="005250BA"/>
    <w:rsid w:val="005F20B9"/>
    <w:rsid w:val="006160AF"/>
    <w:rsid w:val="006163AD"/>
    <w:rsid w:val="0064267A"/>
    <w:rsid w:val="00653831"/>
    <w:rsid w:val="00695E7F"/>
    <w:rsid w:val="006C7D01"/>
    <w:rsid w:val="006E2B1E"/>
    <w:rsid w:val="00762597"/>
    <w:rsid w:val="00785A41"/>
    <w:rsid w:val="007E278F"/>
    <w:rsid w:val="007F09EC"/>
    <w:rsid w:val="00814F27"/>
    <w:rsid w:val="008663C2"/>
    <w:rsid w:val="00877D6C"/>
    <w:rsid w:val="009A0C65"/>
    <w:rsid w:val="009E1CDA"/>
    <w:rsid w:val="009E27F0"/>
    <w:rsid w:val="009F1B8A"/>
    <w:rsid w:val="009F57B9"/>
    <w:rsid w:val="00A1782F"/>
    <w:rsid w:val="00A35DA7"/>
    <w:rsid w:val="00A65A7C"/>
    <w:rsid w:val="00A77570"/>
    <w:rsid w:val="00AB0289"/>
    <w:rsid w:val="00AB5264"/>
    <w:rsid w:val="00B25ECD"/>
    <w:rsid w:val="00B37F15"/>
    <w:rsid w:val="00B528BE"/>
    <w:rsid w:val="00B9515C"/>
    <w:rsid w:val="00B97E4B"/>
    <w:rsid w:val="00C51DD8"/>
    <w:rsid w:val="00C55EB0"/>
    <w:rsid w:val="00D040AD"/>
    <w:rsid w:val="00D15CC5"/>
    <w:rsid w:val="00D474E0"/>
    <w:rsid w:val="00D54EC9"/>
    <w:rsid w:val="00D66E72"/>
    <w:rsid w:val="00DD2DE5"/>
    <w:rsid w:val="00DF396D"/>
    <w:rsid w:val="00E50CD3"/>
    <w:rsid w:val="00E91281"/>
    <w:rsid w:val="00EE362A"/>
    <w:rsid w:val="00F3358E"/>
    <w:rsid w:val="00F75602"/>
    <w:rsid w:val="00FA558B"/>
    <w:rsid w:val="00FE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7A7E74"/>
  <w15:chartTrackingRefBased/>
  <w15:docId w15:val="{C9636D92-8717-4B4D-8316-2914C3A2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7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7F0"/>
  </w:style>
  <w:style w:type="paragraph" w:styleId="Footer">
    <w:name w:val="footer"/>
    <w:basedOn w:val="Normal"/>
    <w:link w:val="FooterChar"/>
    <w:uiPriority w:val="99"/>
    <w:unhideWhenUsed/>
    <w:rsid w:val="009E27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7F0"/>
  </w:style>
  <w:style w:type="paragraph" w:customStyle="1" w:styleId="BasicParagraph">
    <w:name w:val="[Basic Paragraph]"/>
    <w:basedOn w:val="Normal"/>
    <w:uiPriority w:val="99"/>
    <w:rsid w:val="009E27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525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55F11"/>
    <w:rPr>
      <w:color w:val="808080"/>
    </w:rPr>
  </w:style>
  <w:style w:type="paragraph" w:styleId="ListParagraph">
    <w:name w:val="List Paragraph"/>
    <w:basedOn w:val="Normal"/>
    <w:uiPriority w:val="34"/>
    <w:qFormat/>
    <w:rsid w:val="00E9128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B02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ristianacare.org/coronavirus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SCDC3\801184274$\Downloads\ChristianaCare%20FAQ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724D60701D249B6C43671FC538E78" ma:contentTypeVersion="14" ma:contentTypeDescription="Create a new document." ma:contentTypeScope="" ma:versionID="81ba8f7ec6a514df700f6391be698bed">
  <xsd:schema xmlns:xsd="http://www.w3.org/2001/XMLSchema" xmlns:xs="http://www.w3.org/2001/XMLSchema" xmlns:p="http://schemas.microsoft.com/office/2006/metadata/properties" xmlns:ns1="http://schemas.microsoft.com/sharepoint/v3" xmlns:ns2="f51c79f4-0ba9-4e30-acc1-bfd8d3a299d0" xmlns:ns3="b0eb2939-f0d1-485e-a4cd-5a5dd7099366" targetNamespace="http://schemas.microsoft.com/office/2006/metadata/properties" ma:root="true" ma:fieldsID="8f12cce3ae997b89f7357b68a824b9fb" ns1:_="" ns2:_="" ns3:_="">
    <xsd:import namespace="http://schemas.microsoft.com/sharepoint/v3"/>
    <xsd:import namespace="f51c79f4-0ba9-4e30-acc1-bfd8d3a299d0"/>
    <xsd:import namespace="b0eb2939-f0d1-485e-a4cd-5a5dd7099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c79f4-0ba9-4e30-acc1-bfd8d3a29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2939-f0d1-485e-a4cd-5a5dd7099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0F23D-BC92-4B06-9EF5-C7257110B1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4E52968-3EE0-4F03-97E5-13F2C5FE1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c79f4-0ba9-4e30-acc1-bfd8d3a299d0"/>
    <ds:schemaRef ds:uri="b0eb2939-f0d1-485e-a4cd-5a5dd7099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2A411F-3AA5-45FB-9B22-35F6522401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D32E74-8BC3-49B6-AF62-C8D33723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ChristianaCare FAQ Template</Template>
  <TotalTime>1</TotalTime>
  <Pages>2</Pages>
  <Words>384</Words>
  <Characters>2189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DiMeo, Rachael</dc:creator>
  <cp:keywords/>
  <dc:description/>
  <cp:lastModifiedBy>Andrus, Elaine</cp:lastModifiedBy>
  <cp:revision>2</cp:revision>
  <cp:lastPrinted>2019-10-03T18:05:00Z</cp:lastPrinted>
  <dcterms:created xsi:type="dcterms:W3CDTF">2021-01-26T13:59:00Z</dcterms:created>
  <dcterms:modified xsi:type="dcterms:W3CDTF">2021-01-26T13:59:00Z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0x010100916724D60701D249B6C43671FC538E78</vt:lpwstr>
  </property>
</Properties>
</file>